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A5C" w:rsidRDefault="009B288C" w:rsidP="001B0ABE">
      <w:pPr>
        <w:pStyle w:val="Titel"/>
      </w:pPr>
      <w:r>
        <w:fldChar w:fldCharType="begin"/>
      </w:r>
      <w:r w:rsidR="00BC4A5C">
        <w:instrText xml:space="preserve"> MACROBUTTON  BearbeitenAutoText </w:instrText>
      </w:r>
      <w:r>
        <w:fldChar w:fldCharType="end"/>
      </w:r>
      <w:r w:rsidR="003F0C23">
        <w:t>Titel der Arbeit</w:t>
      </w:r>
    </w:p>
    <w:p w:rsidR="003F0C23" w:rsidRDefault="003F0C23" w:rsidP="006F4D1C">
      <w:pPr>
        <w:pStyle w:val="Titelblatt"/>
      </w:pPr>
    </w:p>
    <w:p w:rsidR="006F4D1C" w:rsidRDefault="006F4D1C" w:rsidP="006F4D1C">
      <w:pPr>
        <w:pStyle w:val="Titelblatt"/>
      </w:pPr>
    </w:p>
    <w:p w:rsidR="001B0ABE" w:rsidRDefault="001B0ABE" w:rsidP="006F4D1C">
      <w:pPr>
        <w:pStyle w:val="Titelblatt"/>
      </w:pPr>
    </w:p>
    <w:p w:rsidR="001B0ABE" w:rsidRDefault="001B0ABE" w:rsidP="006F4D1C">
      <w:pPr>
        <w:pStyle w:val="Titelblatt"/>
      </w:pPr>
    </w:p>
    <w:p w:rsidR="001B0ABE" w:rsidRDefault="001B0ABE" w:rsidP="006F4D1C">
      <w:pPr>
        <w:pStyle w:val="Titelblatt"/>
      </w:pPr>
    </w:p>
    <w:p w:rsidR="001B0ABE" w:rsidRDefault="001B0ABE" w:rsidP="006F4D1C">
      <w:pPr>
        <w:pStyle w:val="Titelblatt"/>
      </w:pPr>
    </w:p>
    <w:p w:rsidR="001B0ABE" w:rsidRDefault="001B0ABE" w:rsidP="006F4D1C">
      <w:pPr>
        <w:pStyle w:val="Titelblatt"/>
      </w:pPr>
    </w:p>
    <w:p w:rsidR="001B0ABE" w:rsidRDefault="001B0ABE" w:rsidP="006F4D1C">
      <w:pPr>
        <w:pStyle w:val="Titelblatt"/>
      </w:pPr>
    </w:p>
    <w:p w:rsidR="001B0ABE" w:rsidRDefault="001B0ABE" w:rsidP="006F4D1C">
      <w:pPr>
        <w:pStyle w:val="Titelblatt"/>
      </w:pPr>
    </w:p>
    <w:p w:rsidR="001B0ABE" w:rsidRDefault="001B0ABE" w:rsidP="006F4D1C">
      <w:pPr>
        <w:pStyle w:val="Titelblatt"/>
      </w:pPr>
    </w:p>
    <w:bookmarkStart w:id="0" w:name="Dropdown2"/>
    <w:p w:rsidR="000C0EB0" w:rsidRDefault="009B288C" w:rsidP="006F4D1C">
      <w:pPr>
        <w:pStyle w:val="Titelblatt"/>
      </w:pPr>
      <w:r>
        <w:fldChar w:fldCharType="begin">
          <w:ffData>
            <w:name w:val="Dropdown2"/>
            <w:enabled/>
            <w:calcOnExit w:val="0"/>
            <w:ddList>
              <w:listEntry w:val="Bachelorarbeit"/>
              <w:listEntry w:val="Masterarbeit"/>
              <w:listEntry w:val="Diplomarbeit"/>
            </w:ddList>
          </w:ffData>
        </w:fldChar>
      </w:r>
      <w:r w:rsidR="004A2493">
        <w:instrText xml:space="preserve"> FORMDROPDOWN </w:instrText>
      </w:r>
      <w:r>
        <w:fldChar w:fldCharType="end"/>
      </w:r>
      <w:bookmarkEnd w:id="0"/>
      <w:r w:rsidR="004A2493">
        <w:t xml:space="preserve"> </w:t>
      </w:r>
      <w:r w:rsidR="000C0EB0">
        <w:t>zur Er</w:t>
      </w:r>
      <w:bookmarkStart w:id="1" w:name="_GoBack"/>
      <w:bookmarkEnd w:id="1"/>
      <w:r w:rsidR="000C0EB0">
        <w:t xml:space="preserve">langung des </w:t>
      </w:r>
      <w:r w:rsidR="000C0EB0" w:rsidRPr="003F0C23">
        <w:t>akademischen</w:t>
      </w:r>
      <w:r w:rsidR="000C0EB0">
        <w:t xml:space="preserve"> Grades</w:t>
      </w:r>
    </w:p>
    <w:p w:rsidR="006F4D1C" w:rsidRDefault="006F4D1C" w:rsidP="003F0C23">
      <w:pPr>
        <w:pStyle w:val="Titelblatt"/>
      </w:pPr>
      <w:bookmarkStart w:id="2" w:name="Dropdown1"/>
    </w:p>
    <w:p w:rsidR="000C0EB0" w:rsidRDefault="009B288C" w:rsidP="003F0C23">
      <w:pPr>
        <w:pStyle w:val="Titelblatt"/>
      </w:pPr>
      <w:r>
        <w:fldChar w:fldCharType="begin">
          <w:ffData>
            <w:name w:val="Dropdown1"/>
            <w:enabled/>
            <w:calcOnExit w:val="0"/>
            <w:ddList>
              <w:listEntry w:val="Bachelor"/>
              <w:listEntry w:val="Master "/>
              <w:listEntry w:val="Diplom"/>
            </w:ddList>
          </w:ffData>
        </w:fldChar>
      </w:r>
      <w:r w:rsidR="004A2493">
        <w:instrText xml:space="preserve"> FORMDROPDOWN </w:instrText>
      </w:r>
      <w:r>
        <w:fldChar w:fldCharType="end"/>
      </w:r>
      <w:bookmarkEnd w:id="2"/>
    </w:p>
    <w:p w:rsidR="000C0EB0" w:rsidRDefault="000C0EB0" w:rsidP="003F0C23">
      <w:pPr>
        <w:pStyle w:val="Titelblatt"/>
      </w:pPr>
    </w:p>
    <w:p w:rsidR="006F4D1C" w:rsidRDefault="006F4D1C" w:rsidP="003F0C23">
      <w:pPr>
        <w:pStyle w:val="Titelblatt"/>
      </w:pPr>
    </w:p>
    <w:p w:rsidR="000C0EB0" w:rsidRDefault="000C0EB0" w:rsidP="003F0C23">
      <w:pPr>
        <w:pStyle w:val="Titelblatt"/>
      </w:pPr>
      <w:r>
        <w:t>eingereicht bei</w:t>
      </w:r>
    </w:p>
    <w:p w:rsidR="0063615D" w:rsidRDefault="0063615D" w:rsidP="003F0C23">
      <w:pPr>
        <w:pStyle w:val="Titelblatt"/>
      </w:pPr>
    </w:p>
    <w:p w:rsidR="0063615D" w:rsidRDefault="0063615D" w:rsidP="003F0C23">
      <w:pPr>
        <w:pStyle w:val="Titelblatt"/>
      </w:pPr>
    </w:p>
    <w:p w:rsidR="0063615D" w:rsidRDefault="000C0EB0" w:rsidP="003F0C23">
      <w:pPr>
        <w:pStyle w:val="Titelblatt"/>
      </w:pPr>
      <w:r w:rsidRPr="0063615D">
        <w:t>Univ.-Prof. Dr. Andreas Bausch</w:t>
      </w:r>
    </w:p>
    <w:p w:rsidR="0063615D" w:rsidRDefault="0063615D" w:rsidP="003F0C23">
      <w:pPr>
        <w:pStyle w:val="Titelblattfett"/>
      </w:pPr>
      <w:r w:rsidRPr="0063615D">
        <w:t xml:space="preserve">Professur für </w:t>
      </w:r>
      <w:r w:rsidR="006B77A2">
        <w:t>Strategisches und Internationales Management</w:t>
      </w:r>
    </w:p>
    <w:p w:rsidR="0063615D" w:rsidRDefault="0063615D" w:rsidP="003F0C23">
      <w:pPr>
        <w:pStyle w:val="Titelblatt"/>
      </w:pPr>
    </w:p>
    <w:p w:rsidR="0063615D" w:rsidRDefault="0063615D" w:rsidP="003F0C23">
      <w:pPr>
        <w:pStyle w:val="Titelblatt"/>
      </w:pPr>
    </w:p>
    <w:p w:rsidR="0063615D" w:rsidRPr="0063615D" w:rsidRDefault="0063615D" w:rsidP="003F0C23">
      <w:pPr>
        <w:pStyle w:val="Titelblatt"/>
      </w:pPr>
      <w:r w:rsidRPr="0063615D">
        <w:t xml:space="preserve">am </w:t>
      </w:r>
    </w:p>
    <w:p w:rsidR="000C0EB0" w:rsidRDefault="000C0EB0" w:rsidP="003F0C23">
      <w:pPr>
        <w:pStyle w:val="Titelblatt"/>
      </w:pPr>
    </w:p>
    <w:p w:rsidR="000C0EB0" w:rsidRDefault="000C0EB0" w:rsidP="003F0C23">
      <w:pPr>
        <w:pStyle w:val="Titelblatt"/>
      </w:pPr>
    </w:p>
    <w:p w:rsidR="0063615D" w:rsidRPr="0063615D" w:rsidRDefault="0063615D" w:rsidP="003F0C23">
      <w:pPr>
        <w:pStyle w:val="Titelblattfett"/>
      </w:pPr>
      <w:r w:rsidRPr="0063615D">
        <w:t>Fachbereich Wirtschaftswissenschaften</w:t>
      </w:r>
    </w:p>
    <w:p w:rsidR="0063615D" w:rsidRPr="0063615D" w:rsidRDefault="0063615D" w:rsidP="003F0C23">
      <w:pPr>
        <w:pStyle w:val="Titelblattfett"/>
        <w:rPr>
          <w:sz w:val="20"/>
          <w:szCs w:val="20"/>
        </w:rPr>
      </w:pPr>
      <w:r w:rsidRPr="0063615D">
        <w:t>der Justus-Liebig-Universität Gießen</w:t>
      </w:r>
    </w:p>
    <w:p w:rsidR="0063615D" w:rsidRDefault="0063615D" w:rsidP="003F0C23">
      <w:pPr>
        <w:pStyle w:val="Titelblatt"/>
      </w:pPr>
    </w:p>
    <w:p w:rsidR="001B0ABE" w:rsidRDefault="001B0ABE" w:rsidP="003F0C23">
      <w:pPr>
        <w:pStyle w:val="Titelblatt"/>
      </w:pPr>
    </w:p>
    <w:p w:rsidR="001B0ABE" w:rsidRDefault="001B0ABE" w:rsidP="003F0C23">
      <w:pPr>
        <w:pStyle w:val="Titelblatt"/>
      </w:pPr>
    </w:p>
    <w:p w:rsidR="0063615D" w:rsidRDefault="0063615D" w:rsidP="003F0C23">
      <w:pPr>
        <w:pStyle w:val="Titelblatt"/>
      </w:pPr>
    </w:p>
    <w:p w:rsidR="006F4D1C" w:rsidRDefault="006F4D1C" w:rsidP="003F0C23">
      <w:pPr>
        <w:pStyle w:val="Titelblatt"/>
      </w:pPr>
    </w:p>
    <w:p w:rsidR="001B0ABE" w:rsidRDefault="001B0ABE" w:rsidP="003F0C23">
      <w:pPr>
        <w:pStyle w:val="Titelblatt"/>
      </w:pPr>
    </w:p>
    <w:p w:rsidR="001B0ABE" w:rsidRDefault="001B0ABE" w:rsidP="003F0C23">
      <w:pPr>
        <w:pStyle w:val="Titelblatt"/>
      </w:pPr>
    </w:p>
    <w:p w:rsidR="001B0ABE" w:rsidRDefault="001B0ABE" w:rsidP="003F0C23">
      <w:pPr>
        <w:pStyle w:val="Titelblatt"/>
      </w:pPr>
    </w:p>
    <w:p w:rsidR="001B0ABE" w:rsidRDefault="001B0ABE" w:rsidP="003F0C23">
      <w:pPr>
        <w:pStyle w:val="Titelblatt"/>
      </w:pPr>
    </w:p>
    <w:p w:rsidR="001B0ABE" w:rsidRDefault="001B0ABE" w:rsidP="003F0C23">
      <w:pPr>
        <w:pStyle w:val="Titelblatt"/>
      </w:pPr>
    </w:p>
    <w:p w:rsidR="0063615D" w:rsidRPr="0063615D" w:rsidRDefault="0063615D" w:rsidP="001B0ABE">
      <w:pPr>
        <w:spacing w:line="240" w:lineRule="auto"/>
      </w:pPr>
      <w:r>
        <w:t xml:space="preserve">Abgabedatum: </w:t>
      </w:r>
      <w:r w:rsidR="009B288C">
        <w:fldChar w:fldCharType="begin"/>
      </w:r>
      <w:r>
        <w:instrText xml:space="preserve"> QUOTE  \@ "d. MMMM yyyy"  \* MERGEFORMAT </w:instrText>
      </w:r>
      <w:r w:rsidR="009B288C">
        <w:fldChar w:fldCharType="end"/>
      </w:r>
      <w:r w:rsidR="004A2493" w:rsidRPr="0063615D">
        <w:t xml:space="preserve"> </w:t>
      </w:r>
      <w:bookmarkStart w:id="3" w:name="Text1"/>
      <w:r w:rsidR="009B288C">
        <w:fldChar w:fldCharType="begin">
          <w:ffData>
            <w:name w:val="Text1"/>
            <w:enabled/>
            <w:calcOnExit w:val="0"/>
            <w:textInput>
              <w:type w:val="date"/>
            </w:textInput>
          </w:ffData>
        </w:fldChar>
      </w:r>
      <w:r w:rsidR="00FC14AF">
        <w:instrText xml:space="preserve"> FORMTEXT </w:instrText>
      </w:r>
      <w:r w:rsidR="009B288C">
        <w:fldChar w:fldCharType="separate"/>
      </w:r>
      <w:r w:rsidR="00FC14AF">
        <w:rPr>
          <w:noProof/>
        </w:rPr>
        <w:t> </w:t>
      </w:r>
      <w:r w:rsidR="00FC14AF">
        <w:rPr>
          <w:noProof/>
        </w:rPr>
        <w:t> </w:t>
      </w:r>
      <w:r w:rsidR="00FC14AF">
        <w:rPr>
          <w:noProof/>
        </w:rPr>
        <w:t> </w:t>
      </w:r>
      <w:r w:rsidR="00FC14AF">
        <w:rPr>
          <w:noProof/>
        </w:rPr>
        <w:t> </w:t>
      </w:r>
      <w:r w:rsidR="00FC14AF">
        <w:rPr>
          <w:noProof/>
        </w:rPr>
        <w:t> </w:t>
      </w:r>
      <w:r w:rsidR="009B288C">
        <w:fldChar w:fldCharType="end"/>
      </w:r>
      <w:bookmarkEnd w:id="3"/>
    </w:p>
    <w:p w:rsidR="001B0ABE" w:rsidRDefault="001B0ABE" w:rsidP="001B0ABE">
      <w:pPr>
        <w:spacing w:line="240" w:lineRule="auto"/>
      </w:pPr>
    </w:p>
    <w:p w:rsidR="0063615D" w:rsidRPr="0063615D" w:rsidRDefault="0063615D" w:rsidP="001B0ABE">
      <w:pPr>
        <w:spacing w:line="240" w:lineRule="auto"/>
      </w:pPr>
      <w:r w:rsidRPr="0063615D">
        <w:t xml:space="preserve">Eingereicht von: </w:t>
      </w:r>
      <w:bookmarkStart w:id="4" w:name="Text2"/>
      <w:r w:rsidR="009B288C">
        <w:fldChar w:fldCharType="begin">
          <w:ffData>
            <w:name w:val="Text2"/>
            <w:enabled/>
            <w:calcOnExit w:val="0"/>
            <w:textInput/>
          </w:ffData>
        </w:fldChar>
      </w:r>
      <w:r w:rsidR="00567F19">
        <w:instrText xml:space="preserve"> FORMTEXT </w:instrText>
      </w:r>
      <w:r w:rsidR="009B288C">
        <w:fldChar w:fldCharType="separate"/>
      </w:r>
      <w:r w:rsidR="00567F19">
        <w:rPr>
          <w:noProof/>
        </w:rPr>
        <w:t> </w:t>
      </w:r>
      <w:r w:rsidR="00567F19">
        <w:rPr>
          <w:noProof/>
        </w:rPr>
        <w:t> </w:t>
      </w:r>
      <w:r w:rsidR="00567F19">
        <w:rPr>
          <w:noProof/>
        </w:rPr>
        <w:t> </w:t>
      </w:r>
      <w:r w:rsidR="00567F19">
        <w:rPr>
          <w:noProof/>
        </w:rPr>
        <w:t> </w:t>
      </w:r>
      <w:r w:rsidR="00567F19">
        <w:rPr>
          <w:noProof/>
        </w:rPr>
        <w:t> </w:t>
      </w:r>
      <w:r w:rsidR="009B288C">
        <w:fldChar w:fldCharType="end"/>
      </w:r>
      <w:bookmarkEnd w:id="4"/>
    </w:p>
    <w:p w:rsidR="00567F19" w:rsidRDefault="00567F19" w:rsidP="001B0ABE">
      <w:pPr>
        <w:spacing w:line="240" w:lineRule="auto"/>
      </w:pPr>
      <w:r>
        <w:t xml:space="preserve">Adresse: </w:t>
      </w:r>
      <w:r w:rsidR="009B288C">
        <w:fldChar w:fldCharType="begin">
          <w:ffData>
            <w:name w:val="Text3"/>
            <w:enabled/>
            <w:calcOnExit w:val="0"/>
            <w:textInput/>
          </w:ffData>
        </w:fldChar>
      </w:r>
      <w:bookmarkStart w:id="5" w:name="Text3"/>
      <w:r>
        <w:instrText xml:space="preserve"> FORMTEXT </w:instrText>
      </w:r>
      <w:r w:rsidR="009B288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B288C">
        <w:fldChar w:fldCharType="end"/>
      </w:r>
      <w:bookmarkEnd w:id="5"/>
    </w:p>
    <w:p w:rsidR="00567F19" w:rsidRDefault="00567F19" w:rsidP="001B0ABE">
      <w:pPr>
        <w:spacing w:line="240" w:lineRule="auto"/>
      </w:pPr>
      <w:r>
        <w:t xml:space="preserve">Telefonnummer: </w:t>
      </w:r>
      <w:r w:rsidR="009B288C">
        <w:fldChar w:fldCharType="begin">
          <w:ffData>
            <w:name w:val="Text4"/>
            <w:enabled/>
            <w:calcOnExit w:val="0"/>
            <w:textInput/>
          </w:ffData>
        </w:fldChar>
      </w:r>
      <w:bookmarkStart w:id="6" w:name="Text4"/>
      <w:r>
        <w:instrText xml:space="preserve"> FORMTEXT </w:instrText>
      </w:r>
      <w:r w:rsidR="009B288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B288C">
        <w:fldChar w:fldCharType="end"/>
      </w:r>
      <w:bookmarkEnd w:id="6"/>
      <w:r>
        <w:t>/</w:t>
      </w:r>
      <w:r w:rsidR="009B288C"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>
        <w:instrText xml:space="preserve"> FORMTEXT </w:instrText>
      </w:r>
      <w:r w:rsidR="009B288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B288C">
        <w:fldChar w:fldCharType="end"/>
      </w:r>
      <w:bookmarkEnd w:id="7"/>
    </w:p>
    <w:p w:rsidR="00567F19" w:rsidRDefault="00567F19" w:rsidP="001B0ABE">
      <w:pPr>
        <w:spacing w:line="240" w:lineRule="auto"/>
      </w:pPr>
      <w:r>
        <w:t xml:space="preserve">E-Mail: </w:t>
      </w:r>
      <w:r w:rsidR="009B288C"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>
        <w:instrText xml:space="preserve"> FORMTEXT </w:instrText>
      </w:r>
      <w:r w:rsidR="009B288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B288C">
        <w:fldChar w:fldCharType="end"/>
      </w:r>
      <w:bookmarkEnd w:id="8"/>
    </w:p>
    <w:p w:rsidR="0058001F" w:rsidRDefault="00567F19" w:rsidP="001B0ABE">
      <w:pPr>
        <w:spacing w:line="240" w:lineRule="auto"/>
      </w:pPr>
      <w:r w:rsidRPr="0058001F">
        <w:t xml:space="preserve">Matrikelnummer: </w:t>
      </w:r>
      <w:r w:rsidR="009B288C" w:rsidRPr="0058001F">
        <w:fldChar w:fldCharType="begin">
          <w:ffData>
            <w:name w:val="Text7"/>
            <w:enabled/>
            <w:calcOnExit w:val="0"/>
            <w:textInput/>
          </w:ffData>
        </w:fldChar>
      </w:r>
      <w:bookmarkStart w:id="9" w:name="Text7"/>
      <w:r w:rsidRPr="0058001F">
        <w:instrText xml:space="preserve"> FORMTEXT </w:instrText>
      </w:r>
      <w:r w:rsidR="009B288C" w:rsidRPr="0058001F">
        <w:fldChar w:fldCharType="separate"/>
      </w:r>
      <w:r w:rsidRPr="0058001F">
        <w:t> </w:t>
      </w:r>
      <w:r w:rsidRPr="0058001F">
        <w:t> </w:t>
      </w:r>
      <w:r w:rsidRPr="0058001F">
        <w:t> </w:t>
      </w:r>
      <w:r w:rsidRPr="0058001F">
        <w:t> </w:t>
      </w:r>
      <w:r w:rsidRPr="0058001F">
        <w:t> </w:t>
      </w:r>
      <w:r w:rsidR="009B288C" w:rsidRPr="0058001F">
        <w:fldChar w:fldCharType="end"/>
      </w:r>
      <w:bookmarkEnd w:id="9"/>
    </w:p>
    <w:p w:rsidR="008248B6" w:rsidRPr="008248B6" w:rsidRDefault="0058001F" w:rsidP="0058001F">
      <w:pPr>
        <w:pStyle w:val="Verzeichnisse"/>
      </w:pPr>
      <w:r>
        <w:br w:type="page"/>
      </w:r>
      <w:bookmarkStart w:id="10" w:name="_Toc308696240"/>
      <w:r w:rsidR="008248B6" w:rsidRPr="008248B6">
        <w:lastRenderedPageBreak/>
        <w:t>Inhaltsverzeichnis</w:t>
      </w:r>
      <w:bookmarkEnd w:id="10"/>
    </w:p>
    <w:p w:rsidR="008248B6" w:rsidRDefault="008248B6" w:rsidP="008E6B86"/>
    <w:p w:rsidR="00AF4DC3" w:rsidRDefault="00AF4DC3" w:rsidP="00FC14AF">
      <w:pPr>
        <w:pStyle w:val="Verzeichnis1"/>
      </w:pPr>
    </w:p>
    <w:p w:rsidR="00FC14AF" w:rsidRDefault="009B288C" w:rsidP="00AF4DC3">
      <w:pPr>
        <w:pStyle w:val="Verzeichnis1"/>
      </w:pPr>
      <w:r>
        <w:fldChar w:fldCharType="begin"/>
      </w:r>
      <w:r w:rsidR="008248B6">
        <w:instrText xml:space="preserve"> TOC \o "1-3" \h \z \u </w:instrText>
      </w:r>
      <w:r>
        <w:fldChar w:fldCharType="separate"/>
      </w:r>
      <w:hyperlink w:anchor="_Toc312232532" w:history="1">
        <w:r w:rsidR="00AF4DC3">
          <w:rPr>
            <w:rStyle w:val="Link"/>
          </w:rPr>
          <w:t>Abkürzungsverzeichnis</w:t>
        </w:r>
        <w:r w:rsidR="00FC14AF">
          <w:rPr>
            <w:webHidden/>
          </w:rPr>
          <w:tab/>
        </w:r>
        <w:r w:rsidR="00AF4DC3">
          <w:rPr>
            <w:webHidden/>
          </w:rPr>
          <w:t>II</w:t>
        </w:r>
      </w:hyperlink>
      <w:r w:rsidR="00AF4DC3">
        <w:t>I</w:t>
      </w:r>
    </w:p>
    <w:p w:rsidR="00AF4DC3" w:rsidRDefault="00AF4DC3" w:rsidP="00AF4DC3">
      <w:pPr>
        <w:pStyle w:val="Verzeichnis1"/>
      </w:pPr>
      <w:r>
        <w:t>Abbildungsverzeichnis</w:t>
      </w:r>
      <w:r>
        <w:tab/>
        <w:t>IV</w:t>
      </w:r>
    </w:p>
    <w:p w:rsidR="00AF4DC3" w:rsidRPr="00AF4DC3" w:rsidRDefault="00AF4DC3" w:rsidP="00AF4DC3">
      <w:pPr>
        <w:pStyle w:val="Verzeichnis1"/>
      </w:pPr>
      <w:r>
        <w:t>Tabellenverzeichnis</w:t>
      </w:r>
      <w:r>
        <w:tab/>
        <w:t>V</w:t>
      </w:r>
    </w:p>
    <w:p w:rsidR="00AF4DC3" w:rsidRPr="00182158" w:rsidRDefault="006B77A2" w:rsidP="00AF4DC3">
      <w:pPr>
        <w:pStyle w:val="Verzeichnis1"/>
        <w:rPr>
          <w:rFonts w:ascii="Calibri" w:hAnsi="Calibri"/>
          <w:sz w:val="22"/>
          <w:szCs w:val="22"/>
        </w:rPr>
      </w:pPr>
      <w:hyperlink w:anchor="_Toc312232532" w:history="1">
        <w:r w:rsidR="00AF4DC3" w:rsidRPr="00B80A1A">
          <w:rPr>
            <w:rStyle w:val="Link"/>
          </w:rPr>
          <w:t>1 Überschrift</w:t>
        </w:r>
        <w:r w:rsidR="00AF4DC3">
          <w:rPr>
            <w:webHidden/>
          </w:rPr>
          <w:tab/>
          <w:t>1</w:t>
        </w:r>
      </w:hyperlink>
    </w:p>
    <w:p w:rsidR="00FC14AF" w:rsidRPr="00182158" w:rsidRDefault="006B77A2" w:rsidP="00AF4DC3">
      <w:pPr>
        <w:pStyle w:val="Verzeichnis2"/>
        <w:tabs>
          <w:tab w:val="right" w:leader="dot" w:pos="8777"/>
        </w:tabs>
        <w:rPr>
          <w:rFonts w:ascii="Calibri" w:hAnsi="Calibri"/>
          <w:noProof/>
          <w:sz w:val="22"/>
          <w:szCs w:val="22"/>
        </w:rPr>
      </w:pPr>
      <w:hyperlink w:anchor="_Toc312232533" w:history="1">
        <w:r w:rsidR="00FC14AF" w:rsidRPr="00B80A1A">
          <w:rPr>
            <w:rStyle w:val="Link"/>
            <w:noProof/>
          </w:rPr>
          <w:t>1.1 Überschrift</w:t>
        </w:r>
        <w:r w:rsidR="00FC14AF">
          <w:rPr>
            <w:noProof/>
            <w:webHidden/>
          </w:rPr>
          <w:tab/>
        </w:r>
        <w:r w:rsidR="00AF4DC3">
          <w:rPr>
            <w:noProof/>
            <w:webHidden/>
          </w:rPr>
          <w:t>1</w:t>
        </w:r>
      </w:hyperlink>
    </w:p>
    <w:p w:rsidR="00FC14AF" w:rsidRPr="00182158" w:rsidRDefault="006B77A2" w:rsidP="00AF4DC3">
      <w:pPr>
        <w:pStyle w:val="Verzeichnis3"/>
        <w:tabs>
          <w:tab w:val="right" w:leader="dot" w:pos="8777"/>
        </w:tabs>
        <w:rPr>
          <w:rFonts w:ascii="Calibri" w:hAnsi="Calibri"/>
          <w:noProof/>
          <w:sz w:val="22"/>
          <w:szCs w:val="22"/>
        </w:rPr>
      </w:pPr>
      <w:hyperlink w:anchor="_Toc312232534" w:history="1">
        <w:r w:rsidR="00FC14AF" w:rsidRPr="00B80A1A">
          <w:rPr>
            <w:rStyle w:val="Link"/>
            <w:noProof/>
          </w:rPr>
          <w:t>1.1.1 Überschrift 3</w:t>
        </w:r>
        <w:r w:rsidR="00FC14AF">
          <w:rPr>
            <w:noProof/>
            <w:webHidden/>
          </w:rPr>
          <w:tab/>
        </w:r>
        <w:r w:rsidR="00AF4DC3">
          <w:rPr>
            <w:noProof/>
            <w:webHidden/>
          </w:rPr>
          <w:t>1</w:t>
        </w:r>
      </w:hyperlink>
    </w:p>
    <w:p w:rsidR="00FC14AF" w:rsidRPr="00182158" w:rsidRDefault="006B77A2" w:rsidP="00AF4DC3">
      <w:pPr>
        <w:pStyle w:val="Verzeichnis1"/>
        <w:rPr>
          <w:rFonts w:ascii="Calibri" w:hAnsi="Calibri"/>
          <w:sz w:val="22"/>
          <w:szCs w:val="22"/>
        </w:rPr>
      </w:pPr>
      <w:hyperlink w:anchor="_Toc312232535" w:history="1">
        <w:r w:rsidR="00FC14AF" w:rsidRPr="00B80A1A">
          <w:rPr>
            <w:rStyle w:val="Link"/>
          </w:rPr>
          <w:t>Anhang</w:t>
        </w:r>
        <w:r w:rsidR="00FC14AF">
          <w:rPr>
            <w:webHidden/>
          </w:rPr>
          <w:tab/>
        </w:r>
      </w:hyperlink>
      <w:r w:rsidR="00AF4DC3">
        <w:t>VI</w:t>
      </w:r>
    </w:p>
    <w:p w:rsidR="00FC14AF" w:rsidRDefault="006B77A2" w:rsidP="00AF4DC3">
      <w:pPr>
        <w:pStyle w:val="Verzeichnis1"/>
      </w:pPr>
      <w:hyperlink w:anchor="_Toc312232536" w:history="1">
        <w:r w:rsidR="00FC14AF" w:rsidRPr="00B80A1A">
          <w:rPr>
            <w:rStyle w:val="Link"/>
          </w:rPr>
          <w:t>Literaturverzeichnis</w:t>
        </w:r>
        <w:r w:rsidR="00FC14AF">
          <w:rPr>
            <w:webHidden/>
          </w:rPr>
          <w:tab/>
        </w:r>
      </w:hyperlink>
      <w:r w:rsidR="00AF4DC3">
        <w:t>VII</w:t>
      </w:r>
    </w:p>
    <w:p w:rsidR="00AF4DC3" w:rsidRPr="00AF4DC3" w:rsidRDefault="00AF4DC3" w:rsidP="00AF4DC3">
      <w:pPr>
        <w:pStyle w:val="Verzeichnis1"/>
      </w:pPr>
      <w:r>
        <w:t>Eidesstaatliche Erklärung</w:t>
      </w:r>
      <w:r>
        <w:tab/>
        <w:t>VIII</w:t>
      </w:r>
    </w:p>
    <w:p w:rsidR="006B5BAD" w:rsidRPr="00567F19" w:rsidRDefault="009B288C" w:rsidP="00AF4DC3">
      <w:pPr>
        <w:pStyle w:val="Verzeichnisse"/>
      </w:pPr>
      <w:r>
        <w:fldChar w:fldCharType="end"/>
      </w:r>
      <w:r w:rsidR="006B5BAD">
        <w:br w:type="page"/>
      </w:r>
      <w:bookmarkStart w:id="11" w:name="_Toc308696241"/>
      <w:r w:rsidR="006B5BAD" w:rsidRPr="00567F19">
        <w:lastRenderedPageBreak/>
        <w:t>Abkürzungsverzeichnis</w:t>
      </w:r>
      <w:bookmarkEnd w:id="11"/>
    </w:p>
    <w:p w:rsidR="00204638" w:rsidRDefault="00204638" w:rsidP="008E6B86"/>
    <w:p w:rsidR="006B5BAD" w:rsidRPr="00567F19" w:rsidRDefault="006B5BAD" w:rsidP="0058001F">
      <w:pPr>
        <w:pStyle w:val="Verzeichnisse"/>
      </w:pPr>
      <w:r>
        <w:br w:type="page"/>
      </w:r>
      <w:bookmarkStart w:id="12" w:name="_Toc308696242"/>
      <w:r w:rsidRPr="00567F19">
        <w:lastRenderedPageBreak/>
        <w:t>Abbildungsverzeichnis</w:t>
      </w:r>
      <w:bookmarkEnd w:id="12"/>
    </w:p>
    <w:p w:rsidR="0043072B" w:rsidRDefault="006B5BAD" w:rsidP="0058001F">
      <w:pPr>
        <w:pStyle w:val="Verzeichnisse"/>
        <w:sectPr w:rsidR="0043072B" w:rsidSect="00851849">
          <w:footerReference w:type="even" r:id="rId8"/>
          <w:footerReference w:type="default" r:id="rId9"/>
          <w:footerReference w:type="first" r:id="rId10"/>
          <w:pgSz w:w="11906" w:h="16838" w:code="9"/>
          <w:pgMar w:top="1134" w:right="2268" w:bottom="1134" w:left="851" w:header="709" w:footer="709" w:gutter="0"/>
          <w:pgNumType w:fmt="upperRoman"/>
          <w:cols w:space="708"/>
          <w:titlePg/>
          <w:docGrid w:linePitch="360"/>
        </w:sectPr>
      </w:pPr>
      <w:r>
        <w:br w:type="page"/>
      </w:r>
      <w:bookmarkStart w:id="13" w:name="_Toc308696243"/>
      <w:r w:rsidR="0043072B">
        <w:lastRenderedPageBreak/>
        <w:t>Tabellenverzeichnis</w:t>
      </w:r>
      <w:bookmarkEnd w:id="13"/>
    </w:p>
    <w:p w:rsidR="0063615D" w:rsidRPr="008E6B86" w:rsidRDefault="001812BC" w:rsidP="00A751C7">
      <w:pPr>
        <w:pStyle w:val="berschrift1"/>
      </w:pPr>
      <w:bookmarkStart w:id="14" w:name="_Toc312232532"/>
      <w:r w:rsidRPr="008E6B86">
        <w:lastRenderedPageBreak/>
        <w:t>1 Überschrift</w:t>
      </w:r>
      <w:bookmarkEnd w:id="14"/>
      <w:r w:rsidRPr="008E6B86">
        <w:t xml:space="preserve"> </w:t>
      </w:r>
    </w:p>
    <w:p w:rsidR="006B5BAD" w:rsidRPr="00EB17AE" w:rsidRDefault="00914B79" w:rsidP="00E05A98">
      <w:pPr>
        <w:spacing w:after="120"/>
        <w:rPr>
          <w:lang w:val="en-GB"/>
        </w:rPr>
      </w:pPr>
      <w:r w:rsidRPr="00914B79">
        <w:t>Te</w:t>
      </w:r>
      <w:r>
        <w:t>x</w:t>
      </w:r>
      <w:r w:rsidRPr="00914B79">
        <w:t xml:space="preserve">t sollte in </w:t>
      </w:r>
      <w:r w:rsidR="00EB17AE">
        <w:t>„</w:t>
      </w:r>
      <w:r w:rsidRPr="00914B79">
        <w:t xml:space="preserve">Times New Roman 12 </w:t>
      </w:r>
      <w:proofErr w:type="spellStart"/>
      <w:r w:rsidRPr="00914B79">
        <w:t>pt</w:t>
      </w:r>
      <w:proofErr w:type="spellEnd"/>
      <w:r w:rsidR="00EB17AE">
        <w:t>“</w:t>
      </w:r>
      <w:r w:rsidRPr="00914B79">
        <w:t xml:space="preserve"> </w:t>
      </w:r>
      <w:r w:rsidR="00EB17AE">
        <w:t>in</w:t>
      </w:r>
      <w:r>
        <w:t xml:space="preserve"> Blocksatz und </w:t>
      </w:r>
      <w:r w:rsidR="00EB17AE">
        <w:t xml:space="preserve">mit </w:t>
      </w:r>
      <w:r>
        <w:t>automatischer Silbentre</w:t>
      </w:r>
      <w:r>
        <w:t>n</w:t>
      </w:r>
      <w:r>
        <w:t>nung formatiert werden.</w:t>
      </w:r>
      <w:r w:rsidR="001812BC">
        <w:rPr>
          <w:rStyle w:val="Funotenzeichen"/>
          <w:lang w:val="en-GB"/>
        </w:rPr>
        <w:footnoteReference w:id="1"/>
      </w:r>
    </w:p>
    <w:p w:rsidR="001812BC" w:rsidRPr="00914B79" w:rsidRDefault="001812BC" w:rsidP="00E05A98">
      <w:pPr>
        <w:spacing w:after="120"/>
      </w:pPr>
    </w:p>
    <w:p w:rsidR="006B5BAD" w:rsidRPr="001812BC" w:rsidRDefault="001812BC" w:rsidP="00E05A98">
      <w:pPr>
        <w:pStyle w:val="berschrift2"/>
        <w:spacing w:before="0" w:after="120"/>
      </w:pPr>
      <w:bookmarkStart w:id="15" w:name="_Toc312232533"/>
      <w:r w:rsidRPr="001812BC">
        <w:t xml:space="preserve">1.1 </w:t>
      </w:r>
      <w:r w:rsidRPr="008E6B86">
        <w:t>Überschrift</w:t>
      </w:r>
      <w:bookmarkEnd w:id="15"/>
      <w:r w:rsidRPr="001812BC">
        <w:t xml:space="preserve"> </w:t>
      </w:r>
      <w:r w:rsidR="00AF4DC3">
        <w:t>2</w:t>
      </w:r>
    </w:p>
    <w:p w:rsidR="006B5BAD" w:rsidRDefault="006B5BAD" w:rsidP="00E05A98">
      <w:pPr>
        <w:spacing w:after="120"/>
      </w:pPr>
    </w:p>
    <w:p w:rsidR="00851849" w:rsidRDefault="001812BC" w:rsidP="00851849">
      <w:pPr>
        <w:pStyle w:val="berschrift3"/>
        <w:spacing w:before="0" w:after="120"/>
      </w:pPr>
      <w:bookmarkStart w:id="16" w:name="_Toc312232534"/>
      <w:r w:rsidRPr="001812BC">
        <w:t xml:space="preserve">1.1.1 </w:t>
      </w:r>
      <w:r w:rsidR="006B5BAD" w:rsidRPr="008E6B86">
        <w:t>Überschrift</w:t>
      </w:r>
      <w:r w:rsidR="006B5BAD" w:rsidRPr="001812BC">
        <w:t xml:space="preserve"> 3</w:t>
      </w:r>
      <w:bookmarkStart w:id="17" w:name="_Toc312232535"/>
      <w:bookmarkEnd w:id="16"/>
    </w:p>
    <w:p w:rsidR="00851849" w:rsidRDefault="00851849" w:rsidP="00851849">
      <w:pPr>
        <w:sectPr w:rsidR="00851849" w:rsidSect="00851849">
          <w:pgSz w:w="11906" w:h="16838" w:code="9"/>
          <w:pgMar w:top="1134" w:right="2268" w:bottom="1134" w:left="851" w:header="709" w:footer="709" w:gutter="0"/>
          <w:pgNumType w:start="1"/>
          <w:cols w:space="708"/>
          <w:docGrid w:linePitch="360"/>
        </w:sectPr>
      </w:pPr>
    </w:p>
    <w:p w:rsidR="006B5BAD" w:rsidRPr="00632225" w:rsidRDefault="006B5BAD" w:rsidP="00851849">
      <w:pPr>
        <w:pStyle w:val="berschrift1"/>
      </w:pPr>
      <w:r w:rsidRPr="00632225">
        <w:lastRenderedPageBreak/>
        <w:t>Anhang</w:t>
      </w:r>
      <w:bookmarkEnd w:id="17"/>
    </w:p>
    <w:p w:rsidR="006B5BAD" w:rsidRPr="00632225" w:rsidRDefault="006B5BAD" w:rsidP="00A751C7">
      <w:pPr>
        <w:pStyle w:val="berschrift1"/>
      </w:pPr>
      <w:r>
        <w:br w:type="page"/>
      </w:r>
      <w:bookmarkStart w:id="18" w:name="_Toc312232536"/>
      <w:r w:rsidRPr="00632225">
        <w:lastRenderedPageBreak/>
        <w:t>Literaturverzeichnis</w:t>
      </w:r>
      <w:bookmarkEnd w:id="18"/>
    </w:p>
    <w:p w:rsidR="006B5BAD" w:rsidRDefault="006B5BAD" w:rsidP="008E6B86">
      <w:r>
        <w:br w:type="page"/>
      </w:r>
      <w:r w:rsidRPr="00632225">
        <w:lastRenderedPageBreak/>
        <w:t>Eidesstattliche Erklärung</w:t>
      </w:r>
    </w:p>
    <w:p w:rsidR="00F5601B" w:rsidRDefault="00F5601B" w:rsidP="008E6B86"/>
    <w:p w:rsidR="00F5601B" w:rsidRDefault="00F5601B" w:rsidP="008E6B86"/>
    <w:p w:rsidR="00F5601B" w:rsidRDefault="00F5601B" w:rsidP="008E6B86">
      <w:r w:rsidRPr="00F5601B">
        <w:t>Ich</w:t>
      </w:r>
      <w:r>
        <w:t xml:space="preserve">, </w:t>
      </w:r>
      <w:r w:rsidR="009B288C">
        <w:fldChar w:fldCharType="begin">
          <w:ffData>
            <w:name w:val="Text11"/>
            <w:enabled/>
            <w:calcOnExit w:val="0"/>
            <w:textInput/>
          </w:ffData>
        </w:fldChar>
      </w:r>
      <w:bookmarkStart w:id="19" w:name="Text11"/>
      <w:r>
        <w:instrText xml:space="preserve"> FORMTEXT </w:instrText>
      </w:r>
      <w:r w:rsidR="009B288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B288C">
        <w:fldChar w:fldCharType="end"/>
      </w:r>
      <w:bookmarkEnd w:id="19"/>
      <w:r>
        <w:t xml:space="preserve"> geboren am </w:t>
      </w:r>
      <w:r w:rsidR="009B288C">
        <w:fldChar w:fldCharType="begin">
          <w:ffData>
            <w:name w:val="Text12"/>
            <w:enabled/>
            <w:calcOnExit w:val="0"/>
            <w:textInput/>
          </w:ffData>
        </w:fldChar>
      </w:r>
      <w:bookmarkStart w:id="20" w:name="Text12"/>
      <w:r>
        <w:instrText xml:space="preserve"> FORMTEXT </w:instrText>
      </w:r>
      <w:r w:rsidR="009B288C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9B288C">
        <w:fldChar w:fldCharType="end"/>
      </w:r>
      <w:bookmarkEnd w:id="20"/>
      <w:proofErr w:type="gramStart"/>
      <w:r>
        <w:t>,</w:t>
      </w:r>
      <w:r w:rsidRPr="00F5601B">
        <w:t xml:space="preserve"> erkläre</w:t>
      </w:r>
      <w:proofErr w:type="gramEnd"/>
      <w:r w:rsidRPr="00F5601B">
        <w:t xml:space="preserve"> hiermit eidesstattlich, dass ich die vorliegende</w:t>
      </w:r>
      <w:r w:rsidR="00FC14AF">
        <w:t xml:space="preserve"> </w:t>
      </w:r>
      <w:r w:rsidRPr="00F5601B">
        <w:t>wi</w:t>
      </w:r>
      <w:r w:rsidRPr="00F5601B">
        <w:t>s</w:t>
      </w:r>
      <w:r w:rsidRPr="00F5601B">
        <w:t>senschaftliche Arbeit ohne</w:t>
      </w:r>
      <w:r>
        <w:t xml:space="preserve"> </w:t>
      </w:r>
      <w:r w:rsidRPr="00F5601B">
        <w:t>fremde Hilfe und ohne Benutzung anderer als der</w:t>
      </w:r>
      <w:r w:rsidR="00FC14AF">
        <w:t xml:space="preserve"> </w:t>
      </w:r>
      <w:r w:rsidRPr="00F5601B">
        <w:t>angegebenen Quellen angefertigt</w:t>
      </w:r>
      <w:r>
        <w:t xml:space="preserve"> </w:t>
      </w:r>
      <w:r w:rsidRPr="00F5601B">
        <w:t>habe. Alle Ausführungen der Arbeit, die wörtlich oder</w:t>
      </w:r>
      <w:r w:rsidR="00FC14AF">
        <w:t xml:space="preserve"> </w:t>
      </w:r>
      <w:r w:rsidRPr="00F5601B">
        <w:t>sinngemäß übernommen wurden,</w:t>
      </w:r>
      <w:r>
        <w:t xml:space="preserve"> </w:t>
      </w:r>
      <w:r w:rsidRPr="00F5601B">
        <w:t>sind als solche gekennzeichnet. Zudem wurde die Arbeit</w:t>
      </w:r>
      <w:r w:rsidR="00FC14AF">
        <w:t xml:space="preserve"> </w:t>
      </w:r>
      <w:r w:rsidRPr="00F5601B">
        <w:t>bisher ke</w:t>
      </w:r>
      <w:r w:rsidRPr="00F5601B">
        <w:t>i</w:t>
      </w:r>
      <w:r w:rsidRPr="00F5601B">
        <w:t>ner anderen Prüfungsbehörde</w:t>
      </w:r>
      <w:r>
        <w:t xml:space="preserve"> </w:t>
      </w:r>
      <w:r w:rsidRPr="00F5601B">
        <w:t>vorgelegt und auch nicht veröffentlicht. Ich bin mir</w:t>
      </w:r>
      <w:r w:rsidR="00FC14AF">
        <w:t xml:space="preserve"> </w:t>
      </w:r>
      <w:r w:rsidRPr="00F5601B">
        <w:t>bewusst, dass eine</w:t>
      </w:r>
      <w:r w:rsidR="00FC14AF">
        <w:t xml:space="preserve"> </w:t>
      </w:r>
      <w:r w:rsidRPr="00F5601B">
        <w:t>unwahre Erklärung rechtliche Folgen haben kann.</w:t>
      </w:r>
    </w:p>
    <w:p w:rsidR="00F5601B" w:rsidRPr="00F5601B" w:rsidRDefault="00F5601B" w:rsidP="008E6B86"/>
    <w:p w:rsidR="006010B7" w:rsidRDefault="009B288C" w:rsidP="008E6B86">
      <w:r>
        <w:fldChar w:fldCharType="begin">
          <w:ffData>
            <w:name w:val="Text9"/>
            <w:enabled/>
            <w:calcOnExit w:val="0"/>
            <w:textInput/>
          </w:ffData>
        </w:fldChar>
      </w:r>
      <w:bookmarkStart w:id="21" w:name="Text9"/>
      <w:r w:rsidR="00F5601B">
        <w:instrText xml:space="preserve"> FORMTEXT </w:instrText>
      </w:r>
      <w:r>
        <w:fldChar w:fldCharType="separate"/>
      </w:r>
      <w:r w:rsidR="00F5601B">
        <w:rPr>
          <w:noProof/>
        </w:rPr>
        <w:t> </w:t>
      </w:r>
      <w:r w:rsidR="00F5601B">
        <w:rPr>
          <w:noProof/>
        </w:rPr>
        <w:t> </w:t>
      </w:r>
      <w:r w:rsidR="00F5601B">
        <w:rPr>
          <w:noProof/>
        </w:rPr>
        <w:t> </w:t>
      </w:r>
      <w:r w:rsidR="00F5601B">
        <w:rPr>
          <w:noProof/>
        </w:rPr>
        <w:t> </w:t>
      </w:r>
      <w:r w:rsidR="00F5601B">
        <w:rPr>
          <w:noProof/>
        </w:rPr>
        <w:t> </w:t>
      </w:r>
      <w:r>
        <w:fldChar w:fldCharType="end"/>
      </w:r>
      <w:bookmarkEnd w:id="21"/>
      <w:r w:rsidR="00F5601B" w:rsidRPr="00F5601B">
        <w:t xml:space="preserve">, den </w:t>
      </w:r>
      <w:bookmarkStart w:id="22" w:name="Text10"/>
      <w:r>
        <w:fldChar w:fldCharType="begin">
          <w:ffData>
            <w:name w:val="Text10"/>
            <w:enabled w:val="0"/>
            <w:calcOnExit w:val="0"/>
            <w:textInput>
              <w:type w:val="currentDate"/>
            </w:textInput>
          </w:ffData>
        </w:fldChar>
      </w:r>
      <w:r w:rsidR="00F5601B">
        <w:instrText xml:space="preserve"> FORMTEXT </w:instrText>
      </w:r>
      <w:r>
        <w:fldChar w:fldCharType="begin"/>
      </w:r>
      <w:r w:rsidR="00F5601B">
        <w:instrText xml:space="preserve"> DATE  </w:instrText>
      </w:r>
      <w:r>
        <w:fldChar w:fldCharType="separate"/>
      </w:r>
      <w:r w:rsidR="006B77A2">
        <w:rPr>
          <w:noProof/>
        </w:rPr>
        <w:instrText>13.10.14</w:instrText>
      </w:r>
      <w:r>
        <w:fldChar w:fldCharType="end"/>
      </w:r>
      <w:r>
        <w:fldChar w:fldCharType="separate"/>
      </w:r>
      <w:r w:rsidR="006B77A2">
        <w:rPr>
          <w:noProof/>
        </w:rPr>
        <w:t>13.10.14</w:t>
      </w:r>
      <w:r>
        <w:fldChar w:fldCharType="end"/>
      </w:r>
      <w:bookmarkEnd w:id="22"/>
      <w:r w:rsidR="00F5601B">
        <w:tab/>
      </w:r>
      <w:r w:rsidR="00F5601B">
        <w:tab/>
      </w:r>
      <w:r w:rsidR="00F5601B">
        <w:tab/>
      </w:r>
      <w:r w:rsidR="00F5601B">
        <w:tab/>
      </w:r>
      <w:r w:rsidR="00F5601B">
        <w:tab/>
      </w:r>
    </w:p>
    <w:p w:rsidR="006010B7" w:rsidRDefault="006010B7" w:rsidP="008E6B86"/>
    <w:p w:rsidR="006010B7" w:rsidRDefault="006010B7" w:rsidP="008E6B86"/>
    <w:p w:rsidR="00F5601B" w:rsidRPr="00F5601B" w:rsidRDefault="00F5601B" w:rsidP="008E6B86">
      <w:r>
        <w:t>………………………………….</w:t>
      </w:r>
    </w:p>
    <w:sectPr w:rsidR="00F5601B" w:rsidRPr="00F5601B" w:rsidSect="00851849">
      <w:pgSz w:w="11906" w:h="16838" w:code="9"/>
      <w:pgMar w:top="1134" w:right="2268" w:bottom="1134" w:left="851" w:header="709" w:footer="709" w:gutter="0"/>
      <w:pgNumType w:fmt="upperRoman"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7A2" w:rsidRDefault="006B77A2" w:rsidP="008E6B86">
      <w:r>
        <w:separator/>
      </w:r>
    </w:p>
  </w:endnote>
  <w:endnote w:type="continuationSeparator" w:id="0">
    <w:p w:rsidR="006B77A2" w:rsidRDefault="006B77A2" w:rsidP="008E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A4E" w:rsidRDefault="009B288C" w:rsidP="008E6B86">
    <w:pPr>
      <w:pStyle w:val="Fuzeile"/>
      <w:rPr>
        <w:rStyle w:val="Seitenzahl"/>
      </w:rPr>
    </w:pPr>
    <w:r>
      <w:rPr>
        <w:rStyle w:val="Seitenzahl"/>
      </w:rPr>
      <w:fldChar w:fldCharType="begin"/>
    </w:r>
    <w:r w:rsidR="004B2A4E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4B2A4E" w:rsidRDefault="004B2A4E" w:rsidP="008E6B86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A4E" w:rsidRDefault="009B288C">
    <w:pPr>
      <w:pStyle w:val="Fuzeile"/>
      <w:jc w:val="right"/>
    </w:pPr>
    <w:r>
      <w:fldChar w:fldCharType="begin"/>
    </w:r>
    <w:r w:rsidR="004B2A4E">
      <w:instrText>PAGE   \* MERGEFORMAT</w:instrText>
    </w:r>
    <w:r>
      <w:fldChar w:fldCharType="separate"/>
    </w:r>
    <w:r w:rsidR="006B77A2">
      <w:rPr>
        <w:noProof/>
      </w:rPr>
      <w:t>VIII</w:t>
    </w:r>
    <w:r>
      <w:fldChar w:fldCharType="end"/>
    </w:r>
  </w:p>
  <w:p w:rsidR="004B2A4E" w:rsidRPr="003F0C23" w:rsidRDefault="004B2A4E" w:rsidP="003F0C23">
    <w:pPr>
      <w:pStyle w:val="Fuzeile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A4E" w:rsidRDefault="004B2A4E">
    <w:pPr>
      <w:pStyle w:val="Fuzeile"/>
      <w:jc w:val="right"/>
    </w:pPr>
  </w:p>
  <w:p w:rsidR="004B2A4E" w:rsidRDefault="004B2A4E" w:rsidP="008E6B86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7A2" w:rsidRDefault="006B77A2" w:rsidP="008E6B86">
      <w:r>
        <w:separator/>
      </w:r>
    </w:p>
  </w:footnote>
  <w:footnote w:type="continuationSeparator" w:id="0">
    <w:p w:rsidR="006B77A2" w:rsidRDefault="006B77A2" w:rsidP="008E6B86">
      <w:r>
        <w:continuationSeparator/>
      </w:r>
    </w:p>
  </w:footnote>
  <w:footnote w:id="1">
    <w:p w:rsidR="004B2A4E" w:rsidRPr="001812BC" w:rsidRDefault="004B2A4E" w:rsidP="008E6B86">
      <w:pPr>
        <w:pStyle w:val="Funotentext"/>
        <w:rPr>
          <w:lang w:val="en-GB"/>
        </w:rPr>
      </w:pPr>
      <w:r>
        <w:rPr>
          <w:rStyle w:val="Funotenzeichen"/>
        </w:rPr>
        <w:footnoteRef/>
      </w:r>
      <w:r w:rsidRPr="001812BC">
        <w:rPr>
          <w:lang w:val="en-GB"/>
        </w:rPr>
        <w:t xml:space="preserve"> </w:t>
      </w:r>
      <w:proofErr w:type="spellStart"/>
      <w:r w:rsidRPr="001812BC">
        <w:rPr>
          <w:lang w:val="en-GB"/>
        </w:rPr>
        <w:t>Fußnoten</w:t>
      </w:r>
      <w:proofErr w:type="spellEnd"/>
      <w:r w:rsidRPr="001812BC">
        <w:rPr>
          <w:lang w:val="en-GB"/>
        </w:rPr>
        <w:t xml:space="preserve"> in Times New Roman 10 pt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7A2"/>
    <w:rsid w:val="000037F4"/>
    <w:rsid w:val="00042CF1"/>
    <w:rsid w:val="000B095B"/>
    <w:rsid w:val="000C0EB0"/>
    <w:rsid w:val="001347A2"/>
    <w:rsid w:val="00171E3C"/>
    <w:rsid w:val="001812BC"/>
    <w:rsid w:val="00182158"/>
    <w:rsid w:val="001B0ABE"/>
    <w:rsid w:val="001E2C19"/>
    <w:rsid w:val="00204638"/>
    <w:rsid w:val="00276450"/>
    <w:rsid w:val="00295E55"/>
    <w:rsid w:val="002B0DFE"/>
    <w:rsid w:val="002B3D55"/>
    <w:rsid w:val="002D7908"/>
    <w:rsid w:val="00307259"/>
    <w:rsid w:val="0033525E"/>
    <w:rsid w:val="003754F3"/>
    <w:rsid w:val="00377832"/>
    <w:rsid w:val="0038620D"/>
    <w:rsid w:val="003F0C23"/>
    <w:rsid w:val="003F1C8B"/>
    <w:rsid w:val="003F1E3E"/>
    <w:rsid w:val="0043072B"/>
    <w:rsid w:val="00435872"/>
    <w:rsid w:val="0046170E"/>
    <w:rsid w:val="004A2493"/>
    <w:rsid w:val="004B2A4E"/>
    <w:rsid w:val="004D26F8"/>
    <w:rsid w:val="00532595"/>
    <w:rsid w:val="00567F19"/>
    <w:rsid w:val="0058001F"/>
    <w:rsid w:val="0059299D"/>
    <w:rsid w:val="005D1A4C"/>
    <w:rsid w:val="005D611C"/>
    <w:rsid w:val="006010B7"/>
    <w:rsid w:val="00632225"/>
    <w:rsid w:val="0063615D"/>
    <w:rsid w:val="00647171"/>
    <w:rsid w:val="006B5BAD"/>
    <w:rsid w:val="006B77A2"/>
    <w:rsid w:val="006F4D1C"/>
    <w:rsid w:val="00761252"/>
    <w:rsid w:val="0081262C"/>
    <w:rsid w:val="008248B6"/>
    <w:rsid w:val="00851849"/>
    <w:rsid w:val="00851F62"/>
    <w:rsid w:val="008C4D3D"/>
    <w:rsid w:val="008E6B86"/>
    <w:rsid w:val="00914B79"/>
    <w:rsid w:val="00962F97"/>
    <w:rsid w:val="009B288C"/>
    <w:rsid w:val="009D3889"/>
    <w:rsid w:val="00A63B4D"/>
    <w:rsid w:val="00A751C7"/>
    <w:rsid w:val="00AB2514"/>
    <w:rsid w:val="00AC2666"/>
    <w:rsid w:val="00AD4B8F"/>
    <w:rsid w:val="00AF4DC3"/>
    <w:rsid w:val="00BA4E72"/>
    <w:rsid w:val="00BC4A5C"/>
    <w:rsid w:val="00BE1063"/>
    <w:rsid w:val="00C95E2F"/>
    <w:rsid w:val="00CA6F82"/>
    <w:rsid w:val="00D1520A"/>
    <w:rsid w:val="00D40D9F"/>
    <w:rsid w:val="00D6455A"/>
    <w:rsid w:val="00DE3694"/>
    <w:rsid w:val="00DF186C"/>
    <w:rsid w:val="00E05A98"/>
    <w:rsid w:val="00EB0144"/>
    <w:rsid w:val="00EB17AE"/>
    <w:rsid w:val="00F05B5E"/>
    <w:rsid w:val="00F5601B"/>
    <w:rsid w:val="00F57182"/>
    <w:rsid w:val="00F87F93"/>
    <w:rsid w:val="00FB2CD6"/>
    <w:rsid w:val="00FC14AF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4B79"/>
    <w:pPr>
      <w:spacing w:line="360" w:lineRule="auto"/>
      <w:jc w:val="both"/>
    </w:pPr>
    <w:rPr>
      <w:sz w:val="24"/>
      <w:szCs w:val="24"/>
    </w:rPr>
  </w:style>
  <w:style w:type="paragraph" w:styleId="berschrift1">
    <w:name w:val="heading 1"/>
    <w:basedOn w:val="Standard"/>
    <w:next w:val="Standard"/>
    <w:link w:val="berschrift1Zeichen"/>
    <w:autoRedefine/>
    <w:qFormat/>
    <w:rsid w:val="00A751C7"/>
    <w:pPr>
      <w:keepNext/>
      <w:spacing w:after="12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autoRedefine/>
    <w:qFormat/>
    <w:rsid w:val="008E6B86"/>
    <w:pPr>
      <w:keepNext/>
      <w:spacing w:before="240" w:after="60"/>
      <w:outlineLvl w:val="1"/>
    </w:pPr>
    <w:rPr>
      <w:b/>
      <w:bCs/>
      <w:iCs/>
      <w:sz w:val="28"/>
    </w:rPr>
  </w:style>
  <w:style w:type="paragraph" w:styleId="berschrift3">
    <w:name w:val="heading 3"/>
    <w:basedOn w:val="Standard"/>
    <w:next w:val="Standard"/>
    <w:autoRedefine/>
    <w:qFormat/>
    <w:rsid w:val="008E6B86"/>
    <w:pPr>
      <w:keepNext/>
      <w:spacing w:before="240" w:after="60"/>
      <w:outlineLvl w:val="2"/>
    </w:pPr>
    <w:rPr>
      <w:b/>
      <w:bCs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eichen"/>
    <w:uiPriority w:val="99"/>
    <w:rsid w:val="000C0EB0"/>
    <w:pPr>
      <w:tabs>
        <w:tab w:val="center" w:pos="4536"/>
        <w:tab w:val="right" w:pos="9072"/>
      </w:tabs>
    </w:pPr>
  </w:style>
  <w:style w:type="character" w:styleId="Seitenzahl">
    <w:name w:val="page number"/>
    <w:basedOn w:val="Absatzstandardschriftart"/>
    <w:rsid w:val="000C0EB0"/>
  </w:style>
  <w:style w:type="paragraph" w:styleId="Kopfzeile">
    <w:name w:val="header"/>
    <w:basedOn w:val="Standard"/>
    <w:rsid w:val="006B5BAD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  <w:rsid w:val="001812BC"/>
    <w:rPr>
      <w:sz w:val="20"/>
      <w:szCs w:val="20"/>
    </w:rPr>
  </w:style>
  <w:style w:type="character" w:styleId="Funotenzeichen">
    <w:name w:val="footnote reference"/>
    <w:semiHidden/>
    <w:rsid w:val="001812BC"/>
    <w:rPr>
      <w:vertAlign w:val="superscript"/>
    </w:rPr>
  </w:style>
  <w:style w:type="paragraph" w:styleId="Verzeichnis1">
    <w:name w:val="toc 1"/>
    <w:basedOn w:val="Standard"/>
    <w:next w:val="Standard"/>
    <w:autoRedefine/>
    <w:uiPriority w:val="39"/>
    <w:rsid w:val="00FC14AF"/>
    <w:pPr>
      <w:tabs>
        <w:tab w:val="right" w:leader="dot" w:pos="8789"/>
      </w:tabs>
    </w:pPr>
    <w:rPr>
      <w:b/>
      <w:noProof/>
    </w:rPr>
  </w:style>
  <w:style w:type="paragraph" w:styleId="Verzeichnis2">
    <w:name w:val="toc 2"/>
    <w:basedOn w:val="Standard"/>
    <w:next w:val="Standard"/>
    <w:autoRedefine/>
    <w:uiPriority w:val="39"/>
    <w:rsid w:val="008248B6"/>
    <w:pPr>
      <w:ind w:left="240"/>
    </w:pPr>
  </w:style>
  <w:style w:type="paragraph" w:styleId="Verzeichnis3">
    <w:name w:val="toc 3"/>
    <w:basedOn w:val="Standard"/>
    <w:next w:val="Standard"/>
    <w:autoRedefine/>
    <w:uiPriority w:val="39"/>
    <w:rsid w:val="008248B6"/>
    <w:pPr>
      <w:ind w:left="480"/>
    </w:pPr>
  </w:style>
  <w:style w:type="character" w:styleId="Link">
    <w:name w:val="Hyperlink"/>
    <w:uiPriority w:val="99"/>
    <w:rsid w:val="008248B6"/>
    <w:rPr>
      <w:color w:val="0000FF"/>
      <w:u w:val="single"/>
    </w:rPr>
  </w:style>
  <w:style w:type="paragraph" w:styleId="Sprechblasentext">
    <w:name w:val="Balloon Text"/>
    <w:basedOn w:val="Standard"/>
    <w:link w:val="SprechblasentextZeichen"/>
    <w:rsid w:val="008E6B86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link w:val="Sprechblasentext"/>
    <w:rsid w:val="008E6B86"/>
    <w:rPr>
      <w:rFonts w:ascii="Tahoma" w:hAnsi="Tahoma" w:cs="Tahoma"/>
      <w:sz w:val="16"/>
      <w:szCs w:val="16"/>
    </w:rPr>
  </w:style>
  <w:style w:type="paragraph" w:styleId="Titel">
    <w:name w:val="Title"/>
    <w:basedOn w:val="Standard"/>
    <w:next w:val="Standard"/>
    <w:link w:val="TitelZeichen"/>
    <w:autoRedefine/>
    <w:qFormat/>
    <w:rsid w:val="001B0ABE"/>
    <w:pPr>
      <w:spacing w:before="960" w:after="480" w:line="240" w:lineRule="auto"/>
      <w:jc w:val="center"/>
    </w:pPr>
    <w:rPr>
      <w:b/>
      <w:bCs/>
      <w:kern w:val="28"/>
      <w:sz w:val="48"/>
      <w:szCs w:val="32"/>
    </w:rPr>
  </w:style>
  <w:style w:type="character" w:customStyle="1" w:styleId="TitelZeichen">
    <w:name w:val="Titel Zeichen"/>
    <w:link w:val="Titel"/>
    <w:rsid w:val="001B0ABE"/>
    <w:rPr>
      <w:b/>
      <w:bCs/>
      <w:kern w:val="28"/>
      <w:sz w:val="48"/>
      <w:szCs w:val="32"/>
    </w:rPr>
  </w:style>
  <w:style w:type="paragraph" w:customStyle="1" w:styleId="Verzeichnisse">
    <w:name w:val="Verzeichnisse"/>
    <w:basedOn w:val="Standard"/>
    <w:link w:val="VerzeichnisseZchn"/>
    <w:autoRedefine/>
    <w:qFormat/>
    <w:rsid w:val="00AB2514"/>
    <w:rPr>
      <w:b/>
      <w:sz w:val="32"/>
    </w:rPr>
  </w:style>
  <w:style w:type="character" w:customStyle="1" w:styleId="FuzeileZeichen">
    <w:name w:val="Fußzeile Zeichen"/>
    <w:link w:val="Fuzeile"/>
    <w:uiPriority w:val="99"/>
    <w:rsid w:val="003F0C23"/>
    <w:rPr>
      <w:sz w:val="24"/>
      <w:szCs w:val="24"/>
    </w:rPr>
  </w:style>
  <w:style w:type="character" w:customStyle="1" w:styleId="berschrift1Zeichen">
    <w:name w:val="Überschrift 1 Zeichen"/>
    <w:link w:val="berschrift1"/>
    <w:rsid w:val="00A751C7"/>
    <w:rPr>
      <w:rFonts w:cs="Arial"/>
      <w:b/>
      <w:bCs/>
      <w:kern w:val="32"/>
      <w:sz w:val="32"/>
      <w:szCs w:val="32"/>
    </w:rPr>
  </w:style>
  <w:style w:type="character" w:customStyle="1" w:styleId="VerzeichnisseZchn">
    <w:name w:val="Verzeichnisse Zchn"/>
    <w:link w:val="Verzeichnisse"/>
    <w:rsid w:val="00AB2514"/>
    <w:rPr>
      <w:b/>
      <w:sz w:val="32"/>
      <w:szCs w:val="24"/>
    </w:rPr>
  </w:style>
  <w:style w:type="paragraph" w:customStyle="1" w:styleId="Titelblatt">
    <w:name w:val="Titelblatt"/>
    <w:basedOn w:val="Standard"/>
    <w:link w:val="TitelblattZchn"/>
    <w:autoRedefine/>
    <w:qFormat/>
    <w:rsid w:val="001B0ABE"/>
    <w:pPr>
      <w:spacing w:line="240" w:lineRule="auto"/>
      <w:jc w:val="center"/>
    </w:pPr>
  </w:style>
  <w:style w:type="paragraph" w:customStyle="1" w:styleId="Titelblattfett">
    <w:name w:val="Titelblatt_fett"/>
    <w:basedOn w:val="Titelblatt"/>
    <w:link w:val="TitelblattfettZchn"/>
    <w:autoRedefine/>
    <w:qFormat/>
    <w:rsid w:val="00D40D9F"/>
    <w:rPr>
      <w:b/>
    </w:rPr>
  </w:style>
  <w:style w:type="character" w:customStyle="1" w:styleId="TitelblattZchn">
    <w:name w:val="Titelblatt Zchn"/>
    <w:link w:val="Titelblatt"/>
    <w:rsid w:val="001B0ABE"/>
    <w:rPr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B2514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character" w:customStyle="1" w:styleId="TitelblattfettZchn">
    <w:name w:val="Titelblatt_fett Zchn"/>
    <w:link w:val="Titelblattfett"/>
    <w:rsid w:val="00D40D9F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4B79"/>
    <w:pPr>
      <w:spacing w:line="360" w:lineRule="auto"/>
      <w:jc w:val="both"/>
    </w:pPr>
    <w:rPr>
      <w:sz w:val="24"/>
      <w:szCs w:val="24"/>
    </w:rPr>
  </w:style>
  <w:style w:type="paragraph" w:styleId="berschrift1">
    <w:name w:val="heading 1"/>
    <w:basedOn w:val="Standard"/>
    <w:next w:val="Standard"/>
    <w:link w:val="berschrift1Zeichen"/>
    <w:autoRedefine/>
    <w:qFormat/>
    <w:rsid w:val="00A751C7"/>
    <w:pPr>
      <w:keepNext/>
      <w:spacing w:after="12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autoRedefine/>
    <w:qFormat/>
    <w:rsid w:val="008E6B86"/>
    <w:pPr>
      <w:keepNext/>
      <w:spacing w:before="240" w:after="60"/>
      <w:outlineLvl w:val="1"/>
    </w:pPr>
    <w:rPr>
      <w:b/>
      <w:bCs/>
      <w:iCs/>
      <w:sz w:val="28"/>
    </w:rPr>
  </w:style>
  <w:style w:type="paragraph" w:styleId="berschrift3">
    <w:name w:val="heading 3"/>
    <w:basedOn w:val="Standard"/>
    <w:next w:val="Standard"/>
    <w:autoRedefine/>
    <w:qFormat/>
    <w:rsid w:val="008E6B86"/>
    <w:pPr>
      <w:keepNext/>
      <w:spacing w:before="240" w:after="60"/>
      <w:outlineLvl w:val="2"/>
    </w:pPr>
    <w:rPr>
      <w:b/>
      <w:bCs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eichen"/>
    <w:uiPriority w:val="99"/>
    <w:rsid w:val="000C0EB0"/>
    <w:pPr>
      <w:tabs>
        <w:tab w:val="center" w:pos="4536"/>
        <w:tab w:val="right" w:pos="9072"/>
      </w:tabs>
    </w:pPr>
  </w:style>
  <w:style w:type="character" w:styleId="Seitenzahl">
    <w:name w:val="page number"/>
    <w:basedOn w:val="Absatzstandardschriftart"/>
    <w:rsid w:val="000C0EB0"/>
  </w:style>
  <w:style w:type="paragraph" w:styleId="Kopfzeile">
    <w:name w:val="header"/>
    <w:basedOn w:val="Standard"/>
    <w:rsid w:val="006B5BAD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  <w:rsid w:val="001812BC"/>
    <w:rPr>
      <w:sz w:val="20"/>
      <w:szCs w:val="20"/>
    </w:rPr>
  </w:style>
  <w:style w:type="character" w:styleId="Funotenzeichen">
    <w:name w:val="footnote reference"/>
    <w:semiHidden/>
    <w:rsid w:val="001812BC"/>
    <w:rPr>
      <w:vertAlign w:val="superscript"/>
    </w:rPr>
  </w:style>
  <w:style w:type="paragraph" w:styleId="Verzeichnis1">
    <w:name w:val="toc 1"/>
    <w:basedOn w:val="Standard"/>
    <w:next w:val="Standard"/>
    <w:autoRedefine/>
    <w:uiPriority w:val="39"/>
    <w:rsid w:val="00FC14AF"/>
    <w:pPr>
      <w:tabs>
        <w:tab w:val="right" w:leader="dot" w:pos="8789"/>
      </w:tabs>
    </w:pPr>
    <w:rPr>
      <w:b/>
      <w:noProof/>
    </w:rPr>
  </w:style>
  <w:style w:type="paragraph" w:styleId="Verzeichnis2">
    <w:name w:val="toc 2"/>
    <w:basedOn w:val="Standard"/>
    <w:next w:val="Standard"/>
    <w:autoRedefine/>
    <w:uiPriority w:val="39"/>
    <w:rsid w:val="008248B6"/>
    <w:pPr>
      <w:ind w:left="240"/>
    </w:pPr>
  </w:style>
  <w:style w:type="paragraph" w:styleId="Verzeichnis3">
    <w:name w:val="toc 3"/>
    <w:basedOn w:val="Standard"/>
    <w:next w:val="Standard"/>
    <w:autoRedefine/>
    <w:uiPriority w:val="39"/>
    <w:rsid w:val="008248B6"/>
    <w:pPr>
      <w:ind w:left="480"/>
    </w:pPr>
  </w:style>
  <w:style w:type="character" w:styleId="Link">
    <w:name w:val="Hyperlink"/>
    <w:uiPriority w:val="99"/>
    <w:rsid w:val="008248B6"/>
    <w:rPr>
      <w:color w:val="0000FF"/>
      <w:u w:val="single"/>
    </w:rPr>
  </w:style>
  <w:style w:type="paragraph" w:styleId="Sprechblasentext">
    <w:name w:val="Balloon Text"/>
    <w:basedOn w:val="Standard"/>
    <w:link w:val="SprechblasentextZeichen"/>
    <w:rsid w:val="008E6B86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link w:val="Sprechblasentext"/>
    <w:rsid w:val="008E6B86"/>
    <w:rPr>
      <w:rFonts w:ascii="Tahoma" w:hAnsi="Tahoma" w:cs="Tahoma"/>
      <w:sz w:val="16"/>
      <w:szCs w:val="16"/>
    </w:rPr>
  </w:style>
  <w:style w:type="paragraph" w:styleId="Titel">
    <w:name w:val="Title"/>
    <w:basedOn w:val="Standard"/>
    <w:next w:val="Standard"/>
    <w:link w:val="TitelZeichen"/>
    <w:autoRedefine/>
    <w:qFormat/>
    <w:rsid w:val="001B0ABE"/>
    <w:pPr>
      <w:spacing w:before="960" w:after="480" w:line="240" w:lineRule="auto"/>
      <w:jc w:val="center"/>
    </w:pPr>
    <w:rPr>
      <w:b/>
      <w:bCs/>
      <w:kern w:val="28"/>
      <w:sz w:val="48"/>
      <w:szCs w:val="32"/>
    </w:rPr>
  </w:style>
  <w:style w:type="character" w:customStyle="1" w:styleId="TitelZeichen">
    <w:name w:val="Titel Zeichen"/>
    <w:link w:val="Titel"/>
    <w:rsid w:val="001B0ABE"/>
    <w:rPr>
      <w:b/>
      <w:bCs/>
      <w:kern w:val="28"/>
      <w:sz w:val="48"/>
      <w:szCs w:val="32"/>
    </w:rPr>
  </w:style>
  <w:style w:type="paragraph" w:customStyle="1" w:styleId="Verzeichnisse">
    <w:name w:val="Verzeichnisse"/>
    <w:basedOn w:val="Standard"/>
    <w:link w:val="VerzeichnisseZchn"/>
    <w:autoRedefine/>
    <w:qFormat/>
    <w:rsid w:val="00AB2514"/>
    <w:rPr>
      <w:b/>
      <w:sz w:val="32"/>
    </w:rPr>
  </w:style>
  <w:style w:type="character" w:customStyle="1" w:styleId="FuzeileZeichen">
    <w:name w:val="Fußzeile Zeichen"/>
    <w:link w:val="Fuzeile"/>
    <w:uiPriority w:val="99"/>
    <w:rsid w:val="003F0C23"/>
    <w:rPr>
      <w:sz w:val="24"/>
      <w:szCs w:val="24"/>
    </w:rPr>
  </w:style>
  <w:style w:type="character" w:customStyle="1" w:styleId="berschrift1Zeichen">
    <w:name w:val="Überschrift 1 Zeichen"/>
    <w:link w:val="berschrift1"/>
    <w:rsid w:val="00A751C7"/>
    <w:rPr>
      <w:rFonts w:cs="Arial"/>
      <w:b/>
      <w:bCs/>
      <w:kern w:val="32"/>
      <w:sz w:val="32"/>
      <w:szCs w:val="32"/>
    </w:rPr>
  </w:style>
  <w:style w:type="character" w:customStyle="1" w:styleId="VerzeichnisseZchn">
    <w:name w:val="Verzeichnisse Zchn"/>
    <w:link w:val="Verzeichnisse"/>
    <w:rsid w:val="00AB2514"/>
    <w:rPr>
      <w:b/>
      <w:sz w:val="32"/>
      <w:szCs w:val="24"/>
    </w:rPr>
  </w:style>
  <w:style w:type="paragraph" w:customStyle="1" w:styleId="Titelblatt">
    <w:name w:val="Titelblatt"/>
    <w:basedOn w:val="Standard"/>
    <w:link w:val="TitelblattZchn"/>
    <w:autoRedefine/>
    <w:qFormat/>
    <w:rsid w:val="001B0ABE"/>
    <w:pPr>
      <w:spacing w:line="240" w:lineRule="auto"/>
      <w:jc w:val="center"/>
    </w:pPr>
  </w:style>
  <w:style w:type="paragraph" w:customStyle="1" w:styleId="Titelblattfett">
    <w:name w:val="Titelblatt_fett"/>
    <w:basedOn w:val="Titelblatt"/>
    <w:link w:val="TitelblattfettZchn"/>
    <w:autoRedefine/>
    <w:qFormat/>
    <w:rsid w:val="00D40D9F"/>
    <w:rPr>
      <w:b/>
    </w:rPr>
  </w:style>
  <w:style w:type="character" w:customStyle="1" w:styleId="TitelblattZchn">
    <w:name w:val="Titelblatt Zchn"/>
    <w:link w:val="Titelblatt"/>
    <w:rsid w:val="001B0ABE"/>
    <w:rPr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B2514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character" w:customStyle="1" w:styleId="TitelblattfettZchn">
    <w:name w:val="Titelblatt_fett Zchn"/>
    <w:link w:val="Titelblattfett"/>
    <w:rsid w:val="00D40D9F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AC8C6-2DD6-9347-A433-629ECC2B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VORLAGE-Wissenschaftliche_Arbeiten-20140901.dotx</Template>
  <TotalTime>0</TotalTime>
  <Pages>9</Pages>
  <Words>266</Words>
  <Characters>1679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1942</CharactersWithSpaces>
  <SharedDoc>false</SharedDoc>
  <HLinks>
    <vt:vector size="30" baseType="variant">
      <vt:variant>
        <vt:i4>1376311</vt:i4>
      </vt:variant>
      <vt:variant>
        <vt:i4>55</vt:i4>
      </vt:variant>
      <vt:variant>
        <vt:i4>0</vt:i4>
      </vt:variant>
      <vt:variant>
        <vt:i4>5</vt:i4>
      </vt:variant>
      <vt:variant>
        <vt:lpwstr/>
      </vt:variant>
      <vt:variant>
        <vt:lpwstr>_Toc312232536</vt:lpwstr>
      </vt:variant>
      <vt:variant>
        <vt:i4>1376311</vt:i4>
      </vt:variant>
      <vt:variant>
        <vt:i4>49</vt:i4>
      </vt:variant>
      <vt:variant>
        <vt:i4>0</vt:i4>
      </vt:variant>
      <vt:variant>
        <vt:i4>5</vt:i4>
      </vt:variant>
      <vt:variant>
        <vt:lpwstr/>
      </vt:variant>
      <vt:variant>
        <vt:lpwstr>_Toc312232535</vt:lpwstr>
      </vt:variant>
      <vt:variant>
        <vt:i4>1376311</vt:i4>
      </vt:variant>
      <vt:variant>
        <vt:i4>43</vt:i4>
      </vt:variant>
      <vt:variant>
        <vt:i4>0</vt:i4>
      </vt:variant>
      <vt:variant>
        <vt:i4>5</vt:i4>
      </vt:variant>
      <vt:variant>
        <vt:lpwstr/>
      </vt:variant>
      <vt:variant>
        <vt:lpwstr>_Toc312232534</vt:lpwstr>
      </vt:variant>
      <vt:variant>
        <vt:i4>1376311</vt:i4>
      </vt:variant>
      <vt:variant>
        <vt:i4>37</vt:i4>
      </vt:variant>
      <vt:variant>
        <vt:i4>0</vt:i4>
      </vt:variant>
      <vt:variant>
        <vt:i4>5</vt:i4>
      </vt:variant>
      <vt:variant>
        <vt:lpwstr/>
      </vt:variant>
      <vt:variant>
        <vt:lpwstr>_Toc312232533</vt:lpwstr>
      </vt:variant>
      <vt:variant>
        <vt:i4>1376311</vt:i4>
      </vt:variant>
      <vt:variant>
        <vt:i4>31</vt:i4>
      </vt:variant>
      <vt:variant>
        <vt:i4>0</vt:i4>
      </vt:variant>
      <vt:variant>
        <vt:i4>5</vt:i4>
      </vt:variant>
      <vt:variant>
        <vt:lpwstr/>
      </vt:variant>
      <vt:variant>
        <vt:lpwstr>_Toc312232532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1</cp:revision>
  <dcterms:created xsi:type="dcterms:W3CDTF">2014-10-13T13:42:00Z</dcterms:created>
  <dcterms:modified xsi:type="dcterms:W3CDTF">2014-10-13T13:48:00Z</dcterms:modified>
</cp:coreProperties>
</file>