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79E6CA" w14:textId="5CAEC542" w:rsidR="001C6A80" w:rsidRDefault="001C6A80" w:rsidP="002A7E5B">
      <w:pPr>
        <w:pStyle w:val="Titel"/>
        <w:pBdr>
          <w:top w:val="single" w:sz="4" w:space="1" w:color="D9D9D9" w:themeColor="background1" w:themeShade="D9"/>
        </w:pBdr>
        <w:spacing w:before="480" w:after="120"/>
        <w:contextualSpacing w:val="0"/>
        <w:rPr>
          <w:rFonts w:ascii="Ebrima" w:hAnsi="Ebrima"/>
        </w:rPr>
      </w:pPr>
      <w:r w:rsidRPr="00FC282B">
        <w:rPr>
          <w:rFonts w:ascii="Ebrima" w:hAnsi="Ebrima"/>
        </w:rPr>
        <w:t>Flexible Funds</w:t>
      </w:r>
    </w:p>
    <w:p w14:paraId="198C3A26" w14:textId="64EE6906" w:rsidR="00E71763" w:rsidRPr="004D23E0" w:rsidRDefault="004D23E0" w:rsidP="002A7E5B">
      <w:pPr>
        <w:pStyle w:val="Titel"/>
        <w:pBdr>
          <w:bottom w:val="single" w:sz="4" w:space="9" w:color="BFBFBF" w:themeColor="background1" w:themeShade="BF"/>
        </w:pBdr>
        <w:spacing w:after="720"/>
        <w:contextualSpacing w:val="0"/>
        <w:rPr>
          <w:sz w:val="36"/>
          <w:szCs w:val="36"/>
        </w:rPr>
      </w:pPr>
      <w:r w:rsidRPr="004D23E0">
        <w:rPr>
          <w:rFonts w:ascii="Ebrima" w:hAnsi="Ebrima"/>
          <w:sz w:val="36"/>
          <w:szCs w:val="36"/>
        </w:rPr>
        <w:t>A</w:t>
      </w:r>
      <w:r w:rsidR="001C6A80" w:rsidRPr="00FC282B">
        <w:rPr>
          <w:rFonts w:ascii="Ebrima" w:hAnsi="Ebrima"/>
          <w:sz w:val="36"/>
          <w:szCs w:val="36"/>
        </w:rPr>
        <w:t>pplication Form</w:t>
      </w:r>
    </w:p>
    <w:p w14:paraId="50296AA6" w14:textId="5022FCEF" w:rsidR="00E71763" w:rsidRDefault="00E71763" w:rsidP="001C6A80">
      <w:pPr>
        <w:pStyle w:val="berschrift1"/>
        <w:rPr>
          <w:lang w:val="en-US"/>
        </w:rPr>
      </w:pPr>
      <w:r w:rsidRPr="00E71763">
        <w:rPr>
          <w:lang w:val="en-US"/>
        </w:rPr>
        <w:t>First name</w:t>
      </w:r>
      <w:r w:rsidR="004D23E0">
        <w:rPr>
          <w:lang w:val="en-US"/>
        </w:rPr>
        <w:t>,</w:t>
      </w:r>
      <w:r w:rsidRPr="00E71763">
        <w:rPr>
          <w:lang w:val="en-US"/>
        </w:rPr>
        <w:t xml:space="preserve"> last name</w:t>
      </w:r>
    </w:p>
    <w:p w14:paraId="79B3812E" w14:textId="77777777" w:rsidR="001C6A80" w:rsidRPr="001C6A80" w:rsidRDefault="001C6A80" w:rsidP="001C6A80">
      <w:pPr>
        <w:rPr>
          <w:lang w:val="en-US"/>
        </w:rPr>
      </w:pPr>
    </w:p>
    <w:p w14:paraId="5FED4DD3" w14:textId="77777777" w:rsidR="00E71763" w:rsidRPr="00E71763" w:rsidRDefault="00E71763" w:rsidP="001C6A80">
      <w:pPr>
        <w:pStyle w:val="berschrift1"/>
        <w:rPr>
          <w:lang w:val="en-US"/>
        </w:rPr>
      </w:pPr>
      <w:r w:rsidRPr="00E71763">
        <w:rPr>
          <w:lang w:val="en-US"/>
        </w:rPr>
        <w:t>Project title</w:t>
      </w:r>
    </w:p>
    <w:p w14:paraId="3DFDA3EB" w14:textId="77777777" w:rsidR="001C6A80" w:rsidRPr="001C6A80" w:rsidRDefault="001C6A80" w:rsidP="001C6A80">
      <w:pPr>
        <w:rPr>
          <w:lang w:val="en-US"/>
        </w:rPr>
      </w:pPr>
    </w:p>
    <w:p w14:paraId="2DCF8A98" w14:textId="77777777" w:rsidR="00E71763" w:rsidRPr="00E71763" w:rsidRDefault="00E71763" w:rsidP="001C6A80">
      <w:pPr>
        <w:pStyle w:val="berschrift1"/>
        <w:rPr>
          <w:lang w:val="en-US"/>
        </w:rPr>
      </w:pPr>
      <w:r w:rsidRPr="00E71763">
        <w:rPr>
          <w:lang w:val="en-US"/>
        </w:rPr>
        <w:t>State of the art and preliminary work</w:t>
      </w:r>
    </w:p>
    <w:p w14:paraId="64019FE4" w14:textId="77777777" w:rsidR="001C6A80" w:rsidRPr="001C6A80" w:rsidRDefault="001C6A80" w:rsidP="001C6A80">
      <w:pPr>
        <w:rPr>
          <w:lang w:val="en-US"/>
        </w:rPr>
      </w:pPr>
    </w:p>
    <w:p w14:paraId="0E04B520" w14:textId="77777777" w:rsidR="00E71763" w:rsidRPr="00E71763" w:rsidRDefault="00E71763" w:rsidP="001C6A80">
      <w:pPr>
        <w:pStyle w:val="berschrift1"/>
        <w:rPr>
          <w:lang w:val="en-US"/>
        </w:rPr>
      </w:pPr>
      <w:r w:rsidRPr="00E71763">
        <w:rPr>
          <w:lang w:val="en-US"/>
        </w:rPr>
        <w:t>Objectives</w:t>
      </w:r>
    </w:p>
    <w:p w14:paraId="40F30951" w14:textId="77777777" w:rsidR="001C6A80" w:rsidRPr="001C6A80" w:rsidRDefault="001C6A80" w:rsidP="001C6A80">
      <w:pPr>
        <w:rPr>
          <w:lang w:val="en-US"/>
        </w:rPr>
      </w:pPr>
    </w:p>
    <w:p w14:paraId="65A5402C" w14:textId="77777777" w:rsidR="00E71763" w:rsidRPr="00E71763" w:rsidRDefault="00E71763" w:rsidP="001C6A80">
      <w:pPr>
        <w:pStyle w:val="berschrift1"/>
        <w:rPr>
          <w:lang w:val="en-US"/>
        </w:rPr>
      </w:pPr>
      <w:r w:rsidRPr="00E71763">
        <w:rPr>
          <w:lang w:val="en-US"/>
        </w:rPr>
        <w:t>Work programme incl. proposed research methods</w:t>
      </w:r>
    </w:p>
    <w:p w14:paraId="0D04E6D7" w14:textId="77777777" w:rsidR="001C6A80" w:rsidRPr="001C6A80" w:rsidRDefault="001C6A80" w:rsidP="001C6A80">
      <w:pPr>
        <w:rPr>
          <w:lang w:val="en-US"/>
        </w:rPr>
      </w:pPr>
    </w:p>
    <w:p w14:paraId="0F9BD6FE" w14:textId="77777777" w:rsidR="00E71763" w:rsidRPr="00E71763" w:rsidRDefault="00E71763" w:rsidP="001C6A80">
      <w:pPr>
        <w:pStyle w:val="berschrift1"/>
        <w:rPr>
          <w:lang w:val="en-US"/>
        </w:rPr>
      </w:pPr>
      <w:r w:rsidRPr="00E71763">
        <w:rPr>
          <w:lang w:val="en-US"/>
        </w:rPr>
        <w:t>Project- and subject-related list of publications</w:t>
      </w:r>
    </w:p>
    <w:p w14:paraId="19E7A0D7" w14:textId="77777777" w:rsidR="001C6A80" w:rsidRPr="001C6A80" w:rsidRDefault="001C6A80" w:rsidP="001C6A80">
      <w:pPr>
        <w:rPr>
          <w:lang w:val="en-US"/>
        </w:rPr>
      </w:pPr>
    </w:p>
    <w:p w14:paraId="68937D2D" w14:textId="77777777" w:rsidR="00E71763" w:rsidRPr="00E71763" w:rsidRDefault="00E71763" w:rsidP="001C6A80">
      <w:pPr>
        <w:pStyle w:val="berschrift1"/>
        <w:rPr>
          <w:lang w:val="en-US"/>
        </w:rPr>
      </w:pPr>
      <w:r w:rsidRPr="00E71763">
        <w:rPr>
          <w:lang w:val="en-US"/>
        </w:rPr>
        <w:t>Requested modules/funds</w:t>
      </w:r>
    </w:p>
    <w:p w14:paraId="7D361C4F" w14:textId="77777777" w:rsidR="00E71763" w:rsidRDefault="00E71763" w:rsidP="001C6A80">
      <w:pPr>
        <w:pStyle w:val="berschrift2"/>
        <w:rPr>
          <w:lang w:val="en-US"/>
        </w:rPr>
      </w:pPr>
      <w:r w:rsidRPr="00E71763">
        <w:rPr>
          <w:lang w:val="en-US"/>
        </w:rPr>
        <w:t>Funding for Staff</w:t>
      </w:r>
    </w:p>
    <w:p w14:paraId="5F4E3342" w14:textId="77777777" w:rsidR="002A7E5B" w:rsidRPr="002A7E5B" w:rsidRDefault="002A7E5B" w:rsidP="002A7E5B">
      <w:pPr>
        <w:ind w:left="360"/>
        <w:rPr>
          <w:lang w:val="en-US"/>
        </w:rPr>
      </w:pPr>
    </w:p>
    <w:p w14:paraId="1FE8F14C" w14:textId="77777777" w:rsidR="00E71763" w:rsidRPr="00E71763" w:rsidRDefault="00E71763" w:rsidP="001C6A80">
      <w:pPr>
        <w:pStyle w:val="berschrift2"/>
        <w:rPr>
          <w:lang w:val="en-US"/>
        </w:rPr>
      </w:pPr>
      <w:r w:rsidRPr="00E71763">
        <w:rPr>
          <w:lang w:val="en-US"/>
        </w:rPr>
        <w:t>Equipment, Software and Consumables</w:t>
      </w:r>
    </w:p>
    <w:p w14:paraId="2468AC9A" w14:textId="77777777" w:rsidR="002A7E5B" w:rsidRPr="002A7E5B" w:rsidRDefault="002A7E5B" w:rsidP="002A7E5B">
      <w:pPr>
        <w:ind w:left="360"/>
        <w:rPr>
          <w:lang w:val="en-US"/>
        </w:rPr>
      </w:pPr>
    </w:p>
    <w:p w14:paraId="5D9B7A63" w14:textId="467DA7FB" w:rsidR="00FC282B" w:rsidRDefault="00E71763" w:rsidP="00FA27A5">
      <w:pPr>
        <w:pStyle w:val="berschrift2"/>
        <w:rPr>
          <w:lang w:val="en-US"/>
        </w:rPr>
      </w:pPr>
      <w:r w:rsidRPr="00E71763">
        <w:rPr>
          <w:lang w:val="en-US"/>
        </w:rPr>
        <w:t>Travel Expenses</w:t>
      </w:r>
    </w:p>
    <w:p w14:paraId="68B27369" w14:textId="77777777" w:rsidR="002A7E5B" w:rsidRDefault="002A7E5B" w:rsidP="00FA27A5">
      <w:pPr>
        <w:ind w:left="360"/>
        <w:rPr>
          <w:lang w:val="en-US"/>
        </w:rPr>
      </w:pPr>
    </w:p>
    <w:p w14:paraId="4684291A" w14:textId="77777777" w:rsidR="00FA27A5" w:rsidRDefault="00FA27A5" w:rsidP="00FA27A5">
      <w:pPr>
        <w:rPr>
          <w:lang w:val="en-US"/>
        </w:rPr>
      </w:pPr>
    </w:p>
    <w:p w14:paraId="6E63FAF1" w14:textId="77777777" w:rsidR="00FA27A5" w:rsidRDefault="00FA27A5" w:rsidP="00FA27A5">
      <w:pPr>
        <w:rPr>
          <w:lang w:val="en-US"/>
        </w:rPr>
      </w:pPr>
    </w:p>
    <w:p w14:paraId="48F04A65" w14:textId="77777777" w:rsidR="00FA27A5" w:rsidRPr="002A7E5B" w:rsidRDefault="00FA27A5" w:rsidP="00FA27A5">
      <w:pPr>
        <w:rPr>
          <w:lang w:val="en-US"/>
        </w:rPr>
      </w:pPr>
    </w:p>
    <w:sectPr w:rsidR="00FA27A5" w:rsidRPr="002A7E5B" w:rsidSect="00E717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559" w:right="1134" w:bottom="1134" w:left="1134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10DFC3" w14:textId="77777777" w:rsidR="00C2023D" w:rsidRDefault="00C2023D">
      <w:r>
        <w:separator/>
      </w:r>
    </w:p>
  </w:endnote>
  <w:endnote w:type="continuationSeparator" w:id="0">
    <w:p w14:paraId="11A412E0" w14:textId="77777777" w:rsidR="00C2023D" w:rsidRDefault="00C20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946E6" w14:textId="77777777" w:rsidR="005734B8" w:rsidRDefault="005734B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5777F" w14:textId="77777777" w:rsidR="005734B8" w:rsidRDefault="005734B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95EE2" w14:textId="362BB53A" w:rsidR="00FA27A5" w:rsidRPr="00FA27A5" w:rsidRDefault="00FA27A5" w:rsidP="00FA27A5">
    <w:pPr>
      <w:pStyle w:val="Fuzeile"/>
      <w:rPr>
        <w:lang w:val="en-US"/>
      </w:rPr>
    </w:pPr>
    <w:r w:rsidRPr="00FA27A5">
      <w:rPr>
        <w:color w:val="FF0000"/>
        <w:spacing w:val="20"/>
        <w:lang w:val="en-US"/>
      </w:rPr>
      <w:t>Attention! Do not complete more than three pages!</w:t>
    </w:r>
    <w:r>
      <w:rPr>
        <w:lang w:val="en-US"/>
      </w:rPr>
      <w:tab/>
    </w:r>
    <w:r>
      <w:rPr>
        <w:lang w:val="en-US"/>
      </w:rPr>
      <w:fldChar w:fldCharType="begin"/>
    </w:r>
    <w:r>
      <w:rPr>
        <w:lang w:val="en-US"/>
      </w:rPr>
      <w:instrText xml:space="preserve"> PAGE  \* Arabic  \* MERGEFORMAT </w:instrText>
    </w:r>
    <w:r>
      <w:rPr>
        <w:lang w:val="en-US"/>
      </w:rPr>
      <w:fldChar w:fldCharType="separate"/>
    </w:r>
    <w:r>
      <w:rPr>
        <w:noProof/>
        <w:lang w:val="en-US"/>
      </w:rPr>
      <w:t>1</w:t>
    </w:r>
    <w:r>
      <w:rPr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267E68" w14:textId="77777777" w:rsidR="00C2023D" w:rsidRDefault="00C2023D">
      <w:r>
        <w:separator/>
      </w:r>
    </w:p>
  </w:footnote>
  <w:footnote w:type="continuationSeparator" w:id="0">
    <w:p w14:paraId="7A4161D6" w14:textId="77777777" w:rsidR="00C2023D" w:rsidRDefault="00C202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1D5F0" w14:textId="77777777" w:rsidR="005734B8" w:rsidRDefault="005734B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88DF5" w14:textId="77777777" w:rsidR="005734B8" w:rsidRDefault="005734B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0C3DA" w14:textId="38FD104A" w:rsidR="0015320F" w:rsidRPr="0015320F" w:rsidRDefault="002A7E5B" w:rsidP="00C070CC">
    <w:pPr>
      <w:pStyle w:val="Kopfzeile"/>
      <w:tabs>
        <w:tab w:val="clear" w:pos="9072"/>
      </w:tabs>
      <w:spacing w:after="120"/>
      <w:ind w:left="-1418" w:right="-1418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B0DBC8A" wp14:editId="25101050">
              <wp:simplePos x="0" y="0"/>
              <wp:positionH relativeFrom="column">
                <wp:posOffset>4118610</wp:posOffset>
              </wp:positionH>
              <wp:positionV relativeFrom="paragraph">
                <wp:posOffset>-93345</wp:posOffset>
              </wp:positionV>
              <wp:extent cx="3009900" cy="847725"/>
              <wp:effectExtent l="0" t="0" r="0" b="0"/>
              <wp:wrapNone/>
              <wp:docPr id="845225784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09900" cy="847725"/>
                        <a:chOff x="0" y="0"/>
                        <a:chExt cx="3009900" cy="847725"/>
                      </a:xfrm>
                    </wpg:grpSpPr>
                    <pic:pic xmlns:pic="http://schemas.openxmlformats.org/drawingml/2006/picture">
                      <pic:nvPicPr>
                        <pic:cNvPr id="2036724171" name="Grafik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5250"/>
                          <a:ext cx="779145" cy="6502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10978855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723900" y="0"/>
                          <a:ext cx="2286000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48C81" w14:textId="036CAA04" w:rsidR="00C070CC" w:rsidRPr="004D23E0" w:rsidRDefault="00AE1C54" w:rsidP="00C070CC">
                            <w:pPr>
                              <w:rPr>
                                <w:caps/>
                                <w:color w:val="2E74B5" w:themeColor="accent1" w:themeShade="BF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D23E0">
                              <w:rPr>
                                <w:caps/>
                                <w:color w:val="2E74B5" w:themeColor="accent1" w:themeShade="BF"/>
                                <w:sz w:val="18"/>
                                <w:szCs w:val="18"/>
                                <w:lang w:val="en-GB"/>
                              </w:rPr>
                              <w:t>C</w:t>
                            </w:r>
                            <w:r w:rsidR="00C070CC" w:rsidRPr="004D23E0">
                              <w:rPr>
                                <w:caps/>
                                <w:color w:val="2E74B5" w:themeColor="accent1" w:themeShade="BF"/>
                                <w:sz w:val="18"/>
                                <w:szCs w:val="18"/>
                                <w:lang w:val="en-GB"/>
                              </w:rPr>
                              <w:t>ent</w:t>
                            </w:r>
                            <w:r w:rsidRPr="004D23E0">
                              <w:rPr>
                                <w:caps/>
                                <w:color w:val="2E74B5" w:themeColor="accent1" w:themeShade="BF"/>
                                <w:sz w:val="18"/>
                                <w:szCs w:val="18"/>
                                <w:lang w:val="en-GB"/>
                              </w:rPr>
                              <w:t>e</w:t>
                            </w:r>
                            <w:r w:rsidR="00C070CC" w:rsidRPr="004D23E0">
                              <w:rPr>
                                <w:caps/>
                                <w:color w:val="2E74B5" w:themeColor="accent1" w:themeShade="BF"/>
                                <w:sz w:val="18"/>
                                <w:szCs w:val="18"/>
                                <w:lang w:val="en-GB"/>
                              </w:rPr>
                              <w:t>r</w:t>
                            </w:r>
                            <w:r w:rsidR="00C070CC" w:rsidRPr="004D23E0">
                              <w:rPr>
                                <w:caps/>
                                <w:color w:val="2E74B5" w:themeColor="accent1" w:themeShade="BF"/>
                                <w:sz w:val="18"/>
                                <w:szCs w:val="18"/>
                                <w:lang w:val="en-GB"/>
                              </w:rPr>
                              <w:br/>
                              <w:t>f</w:t>
                            </w:r>
                            <w:r w:rsidRPr="004D23E0">
                              <w:rPr>
                                <w:caps/>
                                <w:color w:val="2E74B5" w:themeColor="accent1" w:themeShade="BF"/>
                                <w:sz w:val="18"/>
                                <w:szCs w:val="18"/>
                                <w:lang w:val="en-GB"/>
                              </w:rPr>
                              <w:t>o</w:t>
                            </w:r>
                            <w:r w:rsidR="00C070CC" w:rsidRPr="004D23E0">
                              <w:rPr>
                                <w:caps/>
                                <w:color w:val="2E74B5" w:themeColor="accent1" w:themeShade="BF"/>
                                <w:sz w:val="18"/>
                                <w:szCs w:val="18"/>
                                <w:lang w:val="en-GB"/>
                              </w:rPr>
                              <w:t xml:space="preserve">r international </w:t>
                            </w:r>
                            <w:r w:rsidR="005734B8">
                              <w:rPr>
                                <w:caps/>
                                <w:color w:val="2E74B5" w:themeColor="accent1" w:themeShade="BF"/>
                                <w:sz w:val="18"/>
                                <w:szCs w:val="18"/>
                                <w:lang w:val="en-GB"/>
                              </w:rPr>
                              <w:br/>
                            </w:r>
                            <w:r w:rsidRPr="004D23E0">
                              <w:rPr>
                                <w:caps/>
                                <w:color w:val="2E74B5" w:themeColor="accent1" w:themeShade="BF"/>
                                <w:sz w:val="18"/>
                                <w:szCs w:val="18"/>
                                <w:lang w:val="en-GB"/>
                              </w:rPr>
                              <w:t>D</w:t>
                            </w:r>
                            <w:r w:rsidR="00C070CC" w:rsidRPr="004D23E0">
                              <w:rPr>
                                <w:caps/>
                                <w:color w:val="2E74B5" w:themeColor="accent1" w:themeShade="BF"/>
                                <w:sz w:val="18"/>
                                <w:szCs w:val="18"/>
                                <w:lang w:val="en-GB"/>
                              </w:rPr>
                              <w:t>E</w:t>
                            </w:r>
                            <w:r w:rsidRPr="004D23E0">
                              <w:rPr>
                                <w:caps/>
                                <w:color w:val="2E74B5" w:themeColor="accent1" w:themeShade="BF"/>
                                <w:sz w:val="18"/>
                                <w:szCs w:val="18"/>
                                <w:lang w:val="en-GB"/>
                              </w:rPr>
                              <w:t>velopme</w:t>
                            </w:r>
                            <w:r w:rsidR="00C070CC" w:rsidRPr="004D23E0">
                              <w:rPr>
                                <w:caps/>
                                <w:color w:val="2E74B5" w:themeColor="accent1" w:themeShade="BF"/>
                                <w:sz w:val="18"/>
                                <w:szCs w:val="18"/>
                                <w:lang w:val="en-GB"/>
                              </w:rPr>
                              <w:t>nt</w:t>
                            </w:r>
                            <w:r w:rsidRPr="004D23E0">
                              <w:rPr>
                                <w:caps/>
                                <w:color w:val="2E74B5" w:themeColor="accent1" w:themeShade="BF"/>
                                <w:sz w:val="18"/>
                                <w:szCs w:val="18"/>
                                <w:lang w:val="en-GB"/>
                              </w:rPr>
                              <w:t xml:space="preserve"> and</w:t>
                            </w:r>
                            <w:r w:rsidR="00C070CC" w:rsidRPr="004D23E0">
                              <w:rPr>
                                <w:caps/>
                                <w:color w:val="2E74B5" w:themeColor="accent1" w:themeShade="BF"/>
                                <w:sz w:val="18"/>
                                <w:szCs w:val="18"/>
                                <w:lang w:val="en-GB"/>
                              </w:rPr>
                              <w:br/>
                            </w:r>
                            <w:r w:rsidRPr="004D23E0">
                              <w:rPr>
                                <w:caps/>
                                <w:color w:val="2E74B5" w:themeColor="accent1" w:themeShade="BF"/>
                                <w:sz w:val="18"/>
                                <w:szCs w:val="18"/>
                                <w:lang w:val="en-GB"/>
                              </w:rPr>
                              <w:t>Environmental Research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B0DBC8A" id="Gruppieren 1" o:spid="_x0000_s1026" style="position:absolute;left:0;text-align:left;margin-left:324.3pt;margin-top:-7.35pt;width:237pt;height:66.75pt;z-index:251662336" coordsize="30099,847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EnQAAAABSZ2h0bG9uZwAABYk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ZHAb/mi0X/5g6LP+XRj//nE1O/59UXP+eW2r/m2J3+pZpg/WQcI3wiXmW7YSD&#10;neqAjaPoe5an5niequV1pq3kcq6v43C3sOJuwLLibcqz323Us9Rx2LTOdNizznTYs8502LPOdNiz&#10;znTYs8502LPOdNizznTYs8502LPOdNizznTYs/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o/P//////////////////////////////////////&#10;/+nS6f////////////////////////////////////////zo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KCBElDQ19QUk9GSUxFAAk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h9v//////////////////////////////////////9a6Qrvb/////&#10;////////////////////////////////4ZBpkOL/////////////////////////////////////&#10;9a6Qrvb///////////////////////////////////////bh9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7ukw///////////////////////////////////////v3ZP&#10;f9D////////////////////////////////////gmk8AW7v/////////////////////////////&#10;//////G2eU9Jd8r//////////////////////////////////+vSxauWr/L/////////////////&#10;//////////////////////fn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r6upqKmqrbG4wMva6///////////&#10;//////////////+iX1dUU1RVV1tfZm98j6jD3e////////////////////+zTAsGAwAAAAAAABVF&#10;dKLN+//////////////////////QbhIAAAAAAA8zWYGq1P3////////////////////////tjjUA&#10;BRoyTWuNstj/////////////////////////////sFQ8UWiCnr3g////////////////////////&#10;////////146Dn7fS8P///////////////////////////////////93W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+7s7e/y9vr/////////&#10;////////////////////////uZqYmZyhpq20vsrh////////////////////////////oldKTFFX&#10;XWh9lrnj////////////////////////////s1cAGjVQbo2v0/r/////////////////////////&#10;////zm9AX3uZt9j7////////////////////////////////7p+Fp8Ph////////////////////&#10;/////////////////+TR7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B0ZXh0AAAAAENvcHlyaWdodCAyMDA0&#10;LTIwMDcgQWRvYmUgU3lzdGVtcyBJbmNvcnBvcmF0ZWQAAP/uAA5BZG9iZQBkQAAAAAL/2wCEAAEB&#10;AQEBAQEBAQEBAQEBAQEBAQEBAQEBAQEBAQECAQEBAQEBAgICAgICAgICAgICAgIDAwMDAwMDAwMD&#10;AwMDAwMBAQEBAQEBAgEBAgMCAgIDAwMDAwMDAwMDAwMDAwMDAwMDAwMDAwMDAwMDAwMDAwMDAwMD&#10;AwMDAwMDAwMDAwMDA//AABQIBJ0FiQQBEQACEQEDEQEEEQD/3QAEALL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OBAEAAhEDEQQAAD8A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Io/mUf9vF&#10;/n3/AOLrfKj/AN/pnff1y/ds/wDEdeQf/Fc2P/u2WvWGHNP/ACs+4/8APVcf9XX697JT7mroi697&#10;97917r3v3v3Xuve/e/de69797917r3v3v3Xuve7q/wDhO3/2+L+H/wD5cB/8C5vf3hX/AHh//iHf&#10;OH/Uq/7ve29Dv2z/AOV3sv8Am9/2jy9e9/UC9/MJ1lj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8ij+ZR/28X+ff8A4ut8qP8A3+md9/XL92z/AMR15B/8VzY/+7Za9YYc0/8A&#10;Kz7j/wA9Vx/1dfr3slPuauiLr3v3v3Xuve/e/de69797917r3v3v3Xuve/e/de697ur/AOE7f/b4&#10;v4f/APlwH/wLm9/eFf8AeH/+Id84f9Sr/u97b0O/bP8A5Xey/wCb3/aPL1739QL38wnWWP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yKP5lH/bxf59/wDi63yo/wDf6Z339cv3&#10;bP8AxHXkH/xXNj/7tlr1hhzT/wArPuP/AD1XH/V1+veyU+5q6Iuve/e/de69797917r3v3v3Xuve&#10;/e/de69797917r3u6v8A4Tt/9vi/h/8A+XAf/Aub394V/wB4f/4h3zh/1Kv+73tvQ79s/wDld7L/&#10;AJvf9o8vXvf1AvfzCdZY9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Io/mU&#10;f9vF/n3/AOLrfKj/AN/pnff1y/ds/wDEdeQf/Fc2P/u2WvWGHNP/ACs+4/8APVcf9XX697JT7mro&#10;i69797917r3v3v3Xuve/e/de69797917r3v3v3Xuve7q/wDhO3/2+L+H/wD5cB/8C5vf3hX/AHh/&#10;/iHfOH/Uq/7ve29Dv2z/AOV3sv8Am9/2jy9e9/UC9/MJ1lj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8ij+ZR/28X+ff8A4ut8qP8A3+md9/XL92z/AMR15B/8VzY/+7Za9YYc&#10;0/8AKz7j/wA9Vx/1dfr3slPuauiLr3v3v3Xuve/e/de69797917r3v3v3Xuve/e/de697ur/AOE7&#10;f/b4v4f/APlwH/wLm9/eFf8AeH/+Id84f9Sr/u97b0O/bP8A5Xey/wCb3/aPL1739QL38wnWWP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yKP5lH/bxf59/wDi63yo/wDf6Z33&#10;9cv3bP8AxHXkH/xXNj/7tlr1hhzT/wArPuP/AD1XH/V1+veyU+5q6Iuve/e/de69797917r3v3v3&#10;Xuve/e/de69797917r3u6v8A4Tt/9vi/h/8A+XAf/Aub394V/wB4f/4h3zh/1Kv+73tvQ79s/wDl&#10;d7L/AJvf9o8vXvf1AvfzCdZY9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I&#10;o/mUf9vF/n3/AOLrfKj/AN/pnff1y/ds/wDEdeQf/Fc2P/u2WvWGHNP/ACs+4/8APVcf9XX697JT&#10;7mroi69797917r3v3v3Xuve/e/de69797917r3v3v3Xuve7q/wDhO3/2+L+H/wD5cB/8C5vf3hX/&#10;AHh//iHfOH/Uq/7ve29Dv2z/AOV3sv8Am9/2jy9e9/UC9/MJ1lj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8ij+ZR/28X+ff8A4ut8qP8A3+md9/XL92z/AMR15B/8VzY/+7Za&#10;9YYc0/8AKz7j/wA9Vx/1dfr3slPuauiLr3v3v3Xuve/e/de69797917r3v3v3Xuve/e/de697ur/&#10;AOE7f/b4v4f/APlwH/wLm9/eFf8AeH/+Id84f9Sr/u97b0O/bP8A5Xey/wCb3/aPL1739QL38wnW&#10;WP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yKP5lH/bxf59/wDi63yo/wDf&#10;6Z339cv3bP8AxHXkH/xXNj/7tlr1hhzT/wArPuP/AD1XH/V1+veyU+5q6Iuve/e/de69797917r3&#10;v3v3Xuve/e/de69797917r3u6v8A4Tt/9vi/h/8A+XAf/Aub394V/wB4f/4h3zh/1Kv+73tvQ79s&#10;/wDld7L/AJvf9o8vXvf1AvfzCdZY9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Io/mUf9vF/n3/AOLrfKj/AN/pnff1y/ds/wDEdeQf/Fc2P/u2WvWGHNP/ACs+4/8APVcf9XX6&#10;97JT7mroi69797917r3v3v3Xuve/e/de69797917r3v3v3Xuve7q/wDhO3/2+L+H/wD5cB/8C5vf&#10;3hX/AHh//iHfOH/Uq/7ve29Dv2z/AOV3sv8Am9/2jy9e9/UC9/MJ1lj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8ij+ZR/28X+ff8A4ut8qP8A3+md9/XL92z/AMR15B/8VzY/&#10;+7Za9YYc0/8AKz7j/wA9Vx/1dfr3slPuauiLr3v3v3Xuve/e/de69797917r3v3v3Xuve/e/de69&#10;7ur/AOE7f/b4v4f/APlwH/wLm9/eFf8AeH/+Id84f9Sr/u97b0O/bP8A5Xey/wCb3/aPL1739QL3&#10;8wnWWP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yKP5lH/bxf59/wDi63yo&#10;/wDf6Z339cv3bP8AxHXkH/xXNj/7tlr1hhzT/wArPuP/AD1XH/V1+veyU+5q6Iuve/e/de697979&#10;17r3v3v3Xuve/e/de69797917r3u6v8A4Tt/9vi/h/8A+XAf/Aub394V/wB4f/4h3zh/1Kv+73tv&#10;Q79s/wDld7L/AJvf9o8vXvf1AvfzCdZY9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Io/mUf9vF/n3/AOLrfKj/AN/pnff1y/ds/wDEdeQf/Fc2P/u2WvWGHNP/ACs+4/8APVcf&#10;9XX697JT7mroi69797917r3v3v3Xuve/e/de69797917r3v3v3Xuve7q/wDhO3/2+L+H/wD5cB/8&#10;C5vf3hX/AHh//iHfOH/Uq/7ve29Dv2z/AOV3sv8Am9/2jy9e9/UC9/MJ1lj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8ij+ZR/28X+ff8A4ut8qP8A3+md9/XL92z/AMR15B/8&#10;VzY/+7Za9YYc0/8AKz7j/wA9Vx/1dfr3slPuauiLr3v3v3Xuve/e/de69797917r3v3v3Xuve/e/&#10;de697ur/AOE7f/b4v4f/APlwH/wLm9/eFf8AeH/+Id84f9Sr/u97b0O/bP8A5Xey/wCb3/aPL173&#10;9QL38wnWWP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e2Z8TP+yZuiv/ABGG0f8A3UR++NfvL/09&#10;bmH/AJ77n/q43X1mfdN/8Rm5E/6Um3/9o6de9mF9xp1kL173737r3Xvfvfuvde9+9+69173737r3&#10;XvZK/wCYh/2R33B/5T//AN+jhPc7/dl/6ffsn/UZ/wBoF11hX/eIf+Id84f9Sr/u97b173rBe+tH&#10;XzB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7r/5Inxi2F3n352FvzuDYe3u&#10;wurOmuqd97uy2292YSg3Bg6/KYTZ2Q3dSyzYjLD7Wp8K4vwNFOQgNVGWIBB94Qffh90uYOReSNq5&#10;b5Nv5du3Xe7+2gSaCRopUieeKBgJI+9NbThgyd1ImArw6yw+757abDvXt5z57o822aXdrsllbWlk&#10;kldP7yv7lCsqgFVdra0guWZGqoM0ZK1oR73Sh7zf6xP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e2Z8TP+yZ&#10;uiv/ABGG0f8A3UR++NfvL/09bmH/AJ77n/q43X1mfdN/8Rm5E/6Um3/9o6de9mF9xp1kL173737r&#10;3Xvfvfuvde9+9+69173737r3XvZK/wCYh/2R33B/5T//AN+jhPc7/dl/6ffsn/UZ/wBoF11hX/eI&#10;f+Id84f9Sr/u97b173rBe+tHXzB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e4v8AyxepR8d/5TH8wTujKU4x+frfhP3LV/dVaUii&#10;HdHdmyKyk2bFGtdpXyQUmOxEc1O131zSRhdUoRuMn3lOb/8AXK++DyHyhat4ltBzHt0YClsw7bdR&#10;tcntrhpJbgq4oNKKxNE1Dqnzvyr/AKy/3FeVuUrlfC3Hml7zmG7Xgw12qw2SOCAQBa3FtWN+EySY&#10;1Cg9706PfZvrlZ173737r3Xvfvfuvde9+9+69173737r3Xvfvfuvde9//9b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tmfEz/smbor/wARhtH/AN1EfvjX7y/9PW5h/wCe&#10;+5/6uN19Zn3Tf/EZuRP+lJt//aOnXvZhfcadZC9e9+9+69173737r3Xvfvfuvde9+9+69172Sv8A&#10;mIf9kd9wf+U//wDfo4T3O/3Zf+n37J/1Gf8AaBddYV/3iH/iHfOH/Uq/7ve29e96wXvrR18wX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7MX8tr/sknYv/a73x/711X75T/el&#10;/wCnz7h/zStP+0aPr6Yv7tr/AMRJ2L/np3P/ALuFx172e/3jx1nf173737r3Xvfvfuvde9+9+691&#10;73737r3Xvfvfuvde9+9+69173737r3Xvesd/MF6dPU3yL3LV0FJ9vtnshTv7BGOMJTR1OWnZdy0E&#10;ZT0hosis8oiUDRFLCLWIJ6w/ds53HOXthaQ3D6rva/8AE5qmrFYwPAc+dGhKLqNdTo+ag0+Y7+8F&#10;9nW9pvvF7nd2MPh7ZzIP3ra0FEDzswvIhTtBS7WVwgA0RSwilCCfeyP+5+6wf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e2Z8TP+yZuiv/ABGG0f8A&#10;3UR++NfvL/09bmH/AJ77n/q43X1mfdN/8Rm5E/6Um3/9o6de9mF9xp1kL173737r3Xvfvfuvde9+&#10;9+69173737r3XvZK/wCYh/2R33B/5T//AN+jhPc7/dl/6ffsn/UZ/wBoF11hX/eIf+Id84f9Sr/u&#10;97b173rBe+tHXzB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sxfy2v+yS&#10;di/9rvfH/vXVfvlP96X/AKfPuH/NK0/7Ro+vpi/u2v8AxEnYv+enc/8Au4XHXvZ7/ePHWd/Xvfvf&#10;uvde9+9+69173737r3Xvfvfuvde9+9+69173737r3Xvfvfuvde91+fzHukT2r0NWbrxNKJt1dRyV&#10;e76JlB81Rtg04TeWPX8WFPHHX/S5NIFX9ZByS+69z8OT/cRNnvH02e9BbZvRZ9VbZ/8Ae2aH0AmJ&#10;PDHPz+8d9kD7q+w03Ne0xa915RMm4R0+J7LQBuMQ+QiRLr1JtQq/GQfe9bH31N6+bH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e2Z8TP+yZuiv/ABGG0f8A3UR++Nfv&#10;L/09bmH/AJ77n/q43X1mfdN/8Rm5E/6Um3/9o6de9mF9xp1kL173737r3Xvfvfuvde9+9+691737&#10;37r3XvZK/wCYh/2R33B/5T//AN+jhPc7/dl/6ffsn/UZ/wBoF11hX/eIf+Id84f9Sr/u97b173rB&#10;e+tHXzB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7ZnxM/7Jm6&#10;K/8AEYbR/wDdRH741+8v/T1uYf8Anvuf+rjdfWZ903/xGbkT/pSbf/2jp172YX3GnWQvXvfvfuvd&#10;e9+9+69173737r3Xvfvfuvde9kr/AJiH/ZHfcH/lP/8A36OE9zv92X/p9+yf9Rn/AGgXXWFf94h/&#10;4h3zh/1Kv+73tvXvesF760dfMF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7ZnxM/7Jm6K/8AEYbR/wDdRH741+8v/T1uYf8Anvuf+rjdfWZ903/xGbkT/pSbf/2jp172YX3G&#10;nWQvXvfvfuvde9+9+69173737r3Xvfvfuvde9kr/AJiH/ZHfcH/lP/8A36OE9zv92X/p9+yf9Rn/&#10;AGgXXWFf94h/4h3zh/1Kv+73tvXvesF760dfMF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7Z&#10;nxM/7Jm6K/8AEYbR/wDdRH741+8v/T1uYf8Anvuf+rjdfWZ903/xGbkT/pSbf/2jp172YX3GnWQv&#10;Xvfvfuvde9+9+69173737r3Xvfvfuvde9kr/AJiH/ZHfcH/lP/8A36OE9zv92X/p9+yf9Rn/AGgX&#10;XWFf94h/4h3zh/1Kv+73tvXvesF760dfMF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e2Z8TP+yZuiv/ABGG0f8A3UR++NfvL/09bmH/AJ77n/q43X1mfdN/8Rm5E/6Um3/9&#10;o6de9mF9xp1kL173737r3Xvfvfuvde9+9+69173737r3XvZK/wCYh/2R33B/5T//AN+jhPc7/dl/&#10;6ffsn/UZ/wBoF11hX/eIf+Id84f9Sr/u97b173rBe+tHXzB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7ZnxM/7Jm6K/8AEYbR/wDdRH741+8v/T1uYf8Anvuf+rjdfWZ9&#10;03/xGbkT/pSbf/2jp172YX3GnWQvXvfvfuvde9+9+69173737r3Xvfvfuvde9kr/AJiH/ZHfcH/l&#10;P/8A36OE9zv92X/p9+yf9Rn/AGgXXWFf94h/4h3zh/1Kv+73tvXvesF760dfMF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e2Z8TP+yZ&#10;uiv/ABGG0f8A3UR++NfvL/09bmH/AJ77n/q43X1mfdN/8Rm5E/6Um3/9o6de9mF9xp1kL173737r&#10;3Xvfvfuvde9+9+69173737r3XvZK/wCYh/2R33B/5T//AN+jhPc7/dl/6ffsn/UZ/wBoF11hX/eI&#10;f+Id84f9Sr/u97b173rBe+tHXzB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tmfEz/smbor/wARhtH/&#10;AN1EfvjX7y/9PW5h/wCe+5/6uN19Zn3Tf/EZuRP+lJt//aOnXvZhfcadZC9e9+9+69173737r3Xv&#10;fvfuvde9+9+69172Sv8AmIf9kd9wf+U//wDfo4T3O/3Zf+n37J/1Gf8AaBddYV/3iH/iHfOH/Uq/&#10;7ve29e96wXvrR18wX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7ZnxM/7Jm6K/8AEYbR/wDdRH741+8v/T1uYf8Anvuf+rjdfWZ903/xGbkT/pSbf/2j&#10;p172YX3GnWQvXvfvfuvde9+9+69173737r3Xvfvfuvde9kr/AJiH/ZHfcH/lP/8A36OE9zv92X/p&#10;9+yf9Rn/AGgXXWFf94h/4h3zh/1Kv+73tvXvesF760dfMF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tmfEz/smbor/wARhtH/AN1EfvjX7y/9PW5h&#10;/wCe+5/6uN19Zn3Tf/EZuRP+lJt//aOnXvZhfcadZC9e9+9+69173737r3Xvfvfuvde9+9+69172&#10;Sv8AmIf9kd9wf+U//wDfo4T3O/3Zf+n37J/1Gf8AaBddYV/3iH/iHfOH/Uq/7ve29e96wXvrR18w&#10;X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tmfEz/smbor/wARhtH/AN1EfvjX7y/9PW5h/wCe+5/6uN19Zn3Tf/EZuRP+&#10;lJt//aOnXvZhfcadZC9e9+9+69173737r3Xvfvfuvde9+9+69172Sv8AmIf9kd9wf+U//wDfo4T3&#10;O/3Zf+n37J/1Gf8AaBddYV/3iH/iHfOH/Uq/7ve29e96wXvrR18wX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7Z&#10;nxM/7Jm6K/8AEYbR/wDdRH741+8v/T1uYf8Anvuf+rjdfWZ903/xGbkT/pSbf/2jp172YX3GnWQv&#10;Xvfvfuvde9+9+69173737r3Xvfvfuvde9kr/AJiH/ZHfcH/lP/8A36OE9zv92X/p9+yf9Rn/AGgX&#10;XWFf94h/4h3zh/1Kv+73tvXvesF760dfMF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/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/AP/S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/9b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R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/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/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//X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" o:spid="_x0000_s1027" type="#_x0000_t75" style="position:absolute;top:952;width:7791;height:6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left:7239;width:22860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" filled="f" stroked="f">
                <v:textbox>
                  <w:txbxContent>
                    <w:p w14:paraId="33A48C81" w14:textId="036CAA04" w:rsidR="00C070CC" w:rsidRPr="004D23E0" w:rsidRDefault="00AE1C54" w:rsidP="00C070CC">
                      <w:pPr>
                        <w:rPr>
                          <w:caps/>
                          <w:color w:val="2E74B5" w:themeColor="accent1" w:themeShade="BF"/>
                          <w:sz w:val="18"/>
                          <w:szCs w:val="18"/>
                          <w:lang w:val="en-GB"/>
                        </w:rPr>
                      </w:pPr>
                      <w:r w:rsidRPr="004D23E0">
                        <w:rPr>
                          <w:caps/>
                          <w:color w:val="2E74B5" w:themeColor="accent1" w:themeShade="BF"/>
                          <w:sz w:val="18"/>
                          <w:szCs w:val="18"/>
                          <w:lang w:val="en-GB"/>
                        </w:rPr>
                        <w:t>C</w:t>
                      </w:r>
                      <w:r w:rsidR="00C070CC" w:rsidRPr="004D23E0">
                        <w:rPr>
                          <w:caps/>
                          <w:color w:val="2E74B5" w:themeColor="accent1" w:themeShade="BF"/>
                          <w:sz w:val="18"/>
                          <w:szCs w:val="18"/>
                          <w:lang w:val="en-GB"/>
                        </w:rPr>
                        <w:t>ent</w:t>
                      </w:r>
                      <w:r w:rsidRPr="004D23E0">
                        <w:rPr>
                          <w:caps/>
                          <w:color w:val="2E74B5" w:themeColor="accent1" w:themeShade="BF"/>
                          <w:sz w:val="18"/>
                          <w:szCs w:val="18"/>
                          <w:lang w:val="en-GB"/>
                        </w:rPr>
                        <w:t>e</w:t>
                      </w:r>
                      <w:r w:rsidR="00C070CC" w:rsidRPr="004D23E0">
                        <w:rPr>
                          <w:caps/>
                          <w:color w:val="2E74B5" w:themeColor="accent1" w:themeShade="BF"/>
                          <w:sz w:val="18"/>
                          <w:szCs w:val="18"/>
                          <w:lang w:val="en-GB"/>
                        </w:rPr>
                        <w:t>r</w:t>
                      </w:r>
                      <w:r w:rsidR="00C070CC" w:rsidRPr="004D23E0">
                        <w:rPr>
                          <w:caps/>
                          <w:color w:val="2E74B5" w:themeColor="accent1" w:themeShade="BF"/>
                          <w:sz w:val="18"/>
                          <w:szCs w:val="18"/>
                          <w:lang w:val="en-GB"/>
                        </w:rPr>
                        <w:br/>
                        <w:t>f</w:t>
                      </w:r>
                      <w:r w:rsidRPr="004D23E0">
                        <w:rPr>
                          <w:caps/>
                          <w:color w:val="2E74B5" w:themeColor="accent1" w:themeShade="BF"/>
                          <w:sz w:val="18"/>
                          <w:szCs w:val="18"/>
                          <w:lang w:val="en-GB"/>
                        </w:rPr>
                        <w:t>o</w:t>
                      </w:r>
                      <w:r w:rsidR="00C070CC" w:rsidRPr="004D23E0">
                        <w:rPr>
                          <w:caps/>
                          <w:color w:val="2E74B5" w:themeColor="accent1" w:themeShade="BF"/>
                          <w:sz w:val="18"/>
                          <w:szCs w:val="18"/>
                          <w:lang w:val="en-GB"/>
                        </w:rPr>
                        <w:t xml:space="preserve">r international </w:t>
                      </w:r>
                      <w:r w:rsidR="005734B8">
                        <w:rPr>
                          <w:caps/>
                          <w:color w:val="2E74B5" w:themeColor="accent1" w:themeShade="BF"/>
                          <w:sz w:val="18"/>
                          <w:szCs w:val="18"/>
                          <w:lang w:val="en-GB"/>
                        </w:rPr>
                        <w:br/>
                      </w:r>
                      <w:r w:rsidRPr="004D23E0">
                        <w:rPr>
                          <w:caps/>
                          <w:color w:val="2E74B5" w:themeColor="accent1" w:themeShade="BF"/>
                          <w:sz w:val="18"/>
                          <w:szCs w:val="18"/>
                          <w:lang w:val="en-GB"/>
                        </w:rPr>
                        <w:t>D</w:t>
                      </w:r>
                      <w:r w:rsidR="00C070CC" w:rsidRPr="004D23E0">
                        <w:rPr>
                          <w:caps/>
                          <w:color w:val="2E74B5" w:themeColor="accent1" w:themeShade="BF"/>
                          <w:sz w:val="18"/>
                          <w:szCs w:val="18"/>
                          <w:lang w:val="en-GB"/>
                        </w:rPr>
                        <w:t>E</w:t>
                      </w:r>
                      <w:r w:rsidRPr="004D23E0">
                        <w:rPr>
                          <w:caps/>
                          <w:color w:val="2E74B5" w:themeColor="accent1" w:themeShade="BF"/>
                          <w:sz w:val="18"/>
                          <w:szCs w:val="18"/>
                          <w:lang w:val="en-GB"/>
                        </w:rPr>
                        <w:t>velopme</w:t>
                      </w:r>
                      <w:r w:rsidR="00C070CC" w:rsidRPr="004D23E0">
                        <w:rPr>
                          <w:caps/>
                          <w:color w:val="2E74B5" w:themeColor="accent1" w:themeShade="BF"/>
                          <w:sz w:val="18"/>
                          <w:szCs w:val="18"/>
                          <w:lang w:val="en-GB"/>
                        </w:rPr>
                        <w:t>nt</w:t>
                      </w:r>
                      <w:r w:rsidRPr="004D23E0">
                        <w:rPr>
                          <w:caps/>
                          <w:color w:val="2E74B5" w:themeColor="accent1" w:themeShade="BF"/>
                          <w:sz w:val="18"/>
                          <w:szCs w:val="18"/>
                          <w:lang w:val="en-GB"/>
                        </w:rPr>
                        <w:t xml:space="preserve"> and</w:t>
                      </w:r>
                      <w:r w:rsidR="00C070CC" w:rsidRPr="004D23E0">
                        <w:rPr>
                          <w:caps/>
                          <w:color w:val="2E74B5" w:themeColor="accent1" w:themeShade="BF"/>
                          <w:sz w:val="18"/>
                          <w:szCs w:val="18"/>
                          <w:lang w:val="en-GB"/>
                        </w:rPr>
                        <w:br/>
                      </w:r>
                      <w:r w:rsidRPr="004D23E0">
                        <w:rPr>
                          <w:caps/>
                          <w:color w:val="2E74B5" w:themeColor="accent1" w:themeShade="BF"/>
                          <w:sz w:val="18"/>
                          <w:szCs w:val="18"/>
                          <w:lang w:val="en-GB"/>
                        </w:rPr>
                        <w:t>Environmental Research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194AC83A" wp14:editId="5F66B6FB">
          <wp:simplePos x="0" y="0"/>
          <wp:positionH relativeFrom="column">
            <wp:posOffset>-35560</wp:posOffset>
          </wp:positionH>
          <wp:positionV relativeFrom="paragraph">
            <wp:posOffset>-17145</wp:posOffset>
          </wp:positionV>
          <wp:extent cx="1779270" cy="632460"/>
          <wp:effectExtent l="0" t="0" r="0" b="0"/>
          <wp:wrapNone/>
          <wp:docPr id="1805059771" name="Grafik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776892" name="Grafik 60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927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070C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E14B8"/>
    <w:multiLevelType w:val="hybridMultilevel"/>
    <w:tmpl w:val="96887266"/>
    <w:lvl w:ilvl="0" w:tplc="413A9A82">
      <w:start w:val="1"/>
      <w:numFmt w:val="lowerLetter"/>
      <w:pStyle w:val="berschrift2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A14624"/>
    <w:multiLevelType w:val="hybridMultilevel"/>
    <w:tmpl w:val="117C3980"/>
    <w:lvl w:ilvl="0" w:tplc="2E1C6FEA">
      <w:start w:val="1"/>
      <w:numFmt w:val="decimal"/>
      <w:pStyle w:val="berschrift1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BF4E4F"/>
    <w:multiLevelType w:val="hybridMultilevel"/>
    <w:tmpl w:val="FA74EEF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0835756">
    <w:abstractNumId w:val="2"/>
  </w:num>
  <w:num w:numId="2" w16cid:durableId="833882669">
    <w:abstractNumId w:val="0"/>
  </w:num>
  <w:num w:numId="3" w16cid:durableId="1609897896">
    <w:abstractNumId w:val="1"/>
  </w:num>
  <w:num w:numId="4" w16cid:durableId="462701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82B"/>
    <w:rsid w:val="0006299E"/>
    <w:rsid w:val="00070356"/>
    <w:rsid w:val="000E56FA"/>
    <w:rsid w:val="000F6C1B"/>
    <w:rsid w:val="001215AA"/>
    <w:rsid w:val="00140446"/>
    <w:rsid w:val="00143E99"/>
    <w:rsid w:val="0015320F"/>
    <w:rsid w:val="00157083"/>
    <w:rsid w:val="001639F7"/>
    <w:rsid w:val="001728D7"/>
    <w:rsid w:val="001A0751"/>
    <w:rsid w:val="001C655A"/>
    <w:rsid w:val="001C6A80"/>
    <w:rsid w:val="001D7126"/>
    <w:rsid w:val="0024610F"/>
    <w:rsid w:val="002651E0"/>
    <w:rsid w:val="002A7E5B"/>
    <w:rsid w:val="002D7D95"/>
    <w:rsid w:val="00360B47"/>
    <w:rsid w:val="00366D3F"/>
    <w:rsid w:val="00422D7D"/>
    <w:rsid w:val="00471E3E"/>
    <w:rsid w:val="00475B9B"/>
    <w:rsid w:val="004D23E0"/>
    <w:rsid w:val="004D5B80"/>
    <w:rsid w:val="00557492"/>
    <w:rsid w:val="00563774"/>
    <w:rsid w:val="005734B8"/>
    <w:rsid w:val="005737FA"/>
    <w:rsid w:val="005B7A06"/>
    <w:rsid w:val="00635F56"/>
    <w:rsid w:val="0064648B"/>
    <w:rsid w:val="006A0FE0"/>
    <w:rsid w:val="006C792E"/>
    <w:rsid w:val="006F37DB"/>
    <w:rsid w:val="007044EC"/>
    <w:rsid w:val="00706B67"/>
    <w:rsid w:val="007A7AB8"/>
    <w:rsid w:val="007C7B5A"/>
    <w:rsid w:val="0082541B"/>
    <w:rsid w:val="00844265"/>
    <w:rsid w:val="008C56A0"/>
    <w:rsid w:val="008C6358"/>
    <w:rsid w:val="008D6BD2"/>
    <w:rsid w:val="00922469"/>
    <w:rsid w:val="00953176"/>
    <w:rsid w:val="00957CBB"/>
    <w:rsid w:val="009916AA"/>
    <w:rsid w:val="009C20EC"/>
    <w:rsid w:val="00A138A7"/>
    <w:rsid w:val="00A32909"/>
    <w:rsid w:val="00A35C8A"/>
    <w:rsid w:val="00A77E4A"/>
    <w:rsid w:val="00AB56CF"/>
    <w:rsid w:val="00AC62DC"/>
    <w:rsid w:val="00AE1C54"/>
    <w:rsid w:val="00B126B5"/>
    <w:rsid w:val="00B609FD"/>
    <w:rsid w:val="00BB235E"/>
    <w:rsid w:val="00BC3748"/>
    <w:rsid w:val="00C070CC"/>
    <w:rsid w:val="00C2023D"/>
    <w:rsid w:val="00C25C1E"/>
    <w:rsid w:val="00C3438F"/>
    <w:rsid w:val="00C73FB5"/>
    <w:rsid w:val="00C913F7"/>
    <w:rsid w:val="00CB25E9"/>
    <w:rsid w:val="00CC18B4"/>
    <w:rsid w:val="00CE0AFC"/>
    <w:rsid w:val="00D27F62"/>
    <w:rsid w:val="00D5449D"/>
    <w:rsid w:val="00D85061"/>
    <w:rsid w:val="00D86249"/>
    <w:rsid w:val="00DE5801"/>
    <w:rsid w:val="00E476CA"/>
    <w:rsid w:val="00E552B6"/>
    <w:rsid w:val="00E71763"/>
    <w:rsid w:val="00E72BA4"/>
    <w:rsid w:val="00E9572E"/>
    <w:rsid w:val="00F32ABE"/>
    <w:rsid w:val="00F52253"/>
    <w:rsid w:val="00FA27A5"/>
    <w:rsid w:val="00FA2C0A"/>
    <w:rsid w:val="00FA5879"/>
    <w:rsid w:val="00FC282B"/>
    <w:rsid w:val="00FD028C"/>
    <w:rsid w:val="00FE4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71339C"/>
  <w15:chartTrackingRefBased/>
  <w15:docId w15:val="{6ABEDC79-441F-4E79-9E18-5576E6A20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A7E5B"/>
    <w:pPr>
      <w:spacing w:before="120" w:line="288" w:lineRule="auto"/>
    </w:pPr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1C6A80"/>
    <w:pPr>
      <w:keepNext/>
      <w:keepLines/>
      <w:numPr>
        <w:numId w:val="3"/>
      </w:numPr>
      <w:spacing w:before="240"/>
      <w:ind w:left="357" w:hanging="357"/>
      <w:outlineLvl w:val="0"/>
    </w:pPr>
    <w:rPr>
      <w:rFonts w:eastAsiaTheme="majorEastAsia" w:cstheme="majorBidi"/>
      <w:color w:val="000000" w:themeColor="text1"/>
      <w:spacing w:val="20"/>
      <w:szCs w:val="32"/>
    </w:rPr>
  </w:style>
  <w:style w:type="paragraph" w:styleId="berschrift2">
    <w:name w:val="heading 2"/>
    <w:basedOn w:val="Standard"/>
    <w:next w:val="Standard"/>
    <w:link w:val="berschrift2Zchn"/>
    <w:autoRedefine/>
    <w:unhideWhenUsed/>
    <w:qFormat/>
    <w:rsid w:val="001C6A80"/>
    <w:pPr>
      <w:keepNext/>
      <w:keepLines/>
      <w:numPr>
        <w:numId w:val="2"/>
      </w:numPr>
      <w:outlineLvl w:val="1"/>
    </w:pPr>
    <w:rPr>
      <w:rFonts w:eastAsiaTheme="majorEastAsia" w:cstheme="majorBidi"/>
      <w:color w:val="000000" w:themeColor="text1"/>
      <w:sz w:val="20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pPr>
      <w:tabs>
        <w:tab w:val="left" w:pos="6521"/>
        <w:tab w:val="left" w:pos="7088"/>
      </w:tabs>
      <w:spacing w:line="280" w:lineRule="exact"/>
    </w:pPr>
    <w:rPr>
      <w:rFonts w:ascii="Courier New" w:hAnsi="Courier New" w:cs="Courier New"/>
      <w:sz w:val="18"/>
    </w:rPr>
  </w:style>
  <w:style w:type="paragraph" w:customStyle="1" w:styleId="Anlage">
    <w:name w:val="Anlage"/>
    <w:basedOn w:val="Standard"/>
    <w:pPr>
      <w:spacing w:before="840" w:after="120" w:line="320" w:lineRule="exact"/>
    </w:pPr>
    <w:rPr>
      <w:sz w:val="20"/>
      <w:u w:val="single"/>
    </w:rPr>
  </w:style>
  <w:style w:type="paragraph" w:styleId="Unterschrift">
    <w:name w:val="Signature"/>
    <w:basedOn w:val="Standard"/>
    <w:pPr>
      <w:spacing w:before="600"/>
      <w:ind w:right="7087"/>
      <w:jc w:val="center"/>
    </w:pPr>
  </w:style>
  <w:style w:type="paragraph" w:customStyle="1" w:styleId="betrifft">
    <w:name w:val="betrifft"/>
    <w:basedOn w:val="Standard"/>
    <w:pPr>
      <w:spacing w:before="4440"/>
    </w:p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sid w:val="006F37DB"/>
    <w:rPr>
      <w:color w:val="0000FF"/>
      <w:u w:val="single"/>
    </w:rPr>
  </w:style>
  <w:style w:type="character" w:customStyle="1" w:styleId="KopfzeileZchn">
    <w:name w:val="Kopfzeile Zchn"/>
    <w:link w:val="Kopfzeile"/>
    <w:uiPriority w:val="99"/>
    <w:rsid w:val="0015320F"/>
    <w:rPr>
      <w:rFonts w:ascii="Arial" w:hAnsi="Arial" w:cs="Arial"/>
      <w:sz w:val="24"/>
      <w:szCs w:val="24"/>
    </w:rPr>
  </w:style>
  <w:style w:type="table" w:styleId="Tabellenraster">
    <w:name w:val="Table Grid"/>
    <w:basedOn w:val="NormaleTabelle"/>
    <w:rsid w:val="001532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krperZchn">
    <w:name w:val="Textkörper Zchn"/>
    <w:link w:val="Textkrper"/>
    <w:rsid w:val="0015320F"/>
    <w:rPr>
      <w:rFonts w:ascii="Courier New" w:hAnsi="Courier New" w:cs="Courier New"/>
      <w:sz w:val="18"/>
      <w:szCs w:val="24"/>
    </w:rPr>
  </w:style>
  <w:style w:type="paragraph" w:styleId="Sprechblasentext">
    <w:name w:val="Balloon Text"/>
    <w:basedOn w:val="Standard"/>
    <w:link w:val="SprechblasentextZchn"/>
    <w:rsid w:val="00F5225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F52253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FC282B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1C6A80"/>
    <w:rPr>
      <w:rFonts w:ascii="Arial" w:eastAsiaTheme="majorEastAsia" w:hAnsi="Arial" w:cstheme="majorBidi"/>
      <w:color w:val="000000" w:themeColor="text1"/>
      <w:spacing w:val="20"/>
      <w:sz w:val="22"/>
      <w:szCs w:val="32"/>
    </w:rPr>
  </w:style>
  <w:style w:type="character" w:customStyle="1" w:styleId="berschrift2Zchn">
    <w:name w:val="Überschrift 2 Zchn"/>
    <w:basedOn w:val="Absatz-Standardschriftart"/>
    <w:link w:val="berschrift2"/>
    <w:rsid w:val="001C6A80"/>
    <w:rPr>
      <w:rFonts w:ascii="Arial" w:eastAsiaTheme="majorEastAsia" w:hAnsi="Arial" w:cstheme="majorBidi"/>
      <w:color w:val="000000" w:themeColor="text1"/>
      <w:szCs w:val="26"/>
    </w:rPr>
  </w:style>
  <w:style w:type="paragraph" w:styleId="Titel">
    <w:name w:val="Title"/>
    <w:basedOn w:val="Standard"/>
    <w:next w:val="Standard"/>
    <w:link w:val="TitelZchn"/>
    <w:qFormat/>
    <w:rsid w:val="001C6A80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1C6A8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2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Dokumente\Benutzerdefinierte%20Office-Vorlagen\Letter%20head%20ZEU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DF5B35-08B4-41E5-BE09-FD431B88E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head ZEU.dotx</Template>
  <TotalTime>0</TotalTime>
  <Pages>1</Pages>
  <Words>43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 Höher</dc:creator>
  <cp:keywords/>
  <dc:description/>
  <cp:lastModifiedBy>Matthias Höher</cp:lastModifiedBy>
  <cp:revision>4</cp:revision>
  <cp:lastPrinted>2014-04-22T11:23:00Z</cp:lastPrinted>
  <dcterms:created xsi:type="dcterms:W3CDTF">2025-04-07T08:38:00Z</dcterms:created>
  <dcterms:modified xsi:type="dcterms:W3CDTF">2025-05-28T08:05:00Z</dcterms:modified>
</cp:coreProperties>
</file>