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F2D" w:rsidRPr="00EC4698" w:rsidRDefault="00637F2D" w:rsidP="00EC4698">
      <w:pPr>
        <w:spacing w:line="276" w:lineRule="auto"/>
        <w:jc w:val="both"/>
        <w:rPr>
          <w:rFonts w:eastAsia="Yu Gothic UI Semilight" w:cs="Arial"/>
          <w:b/>
          <w:sz w:val="22"/>
          <w:szCs w:val="22"/>
        </w:rPr>
      </w:pPr>
    </w:p>
    <w:p w:rsidR="00637F2D" w:rsidRPr="00EC4698" w:rsidRDefault="00637F2D" w:rsidP="00EC4698">
      <w:pPr>
        <w:spacing w:line="276" w:lineRule="auto"/>
        <w:jc w:val="both"/>
        <w:rPr>
          <w:rFonts w:eastAsia="Yu Gothic UI Semilight" w:cs="Arial"/>
          <w:b/>
          <w:sz w:val="22"/>
          <w:szCs w:val="22"/>
        </w:rPr>
      </w:pPr>
    </w:p>
    <w:p w:rsidR="00637F2D" w:rsidRPr="00EC4698" w:rsidRDefault="00637F2D" w:rsidP="00EC4698">
      <w:pPr>
        <w:spacing w:line="276" w:lineRule="auto"/>
        <w:jc w:val="both"/>
        <w:rPr>
          <w:rFonts w:eastAsia="Yu Gothic UI Semilight" w:cs="Arial"/>
          <w:b/>
          <w:sz w:val="22"/>
          <w:szCs w:val="22"/>
        </w:rPr>
      </w:pPr>
    </w:p>
    <w:p w:rsidR="00637F2D" w:rsidRPr="00EC4698" w:rsidRDefault="00637F2D" w:rsidP="00EC4698">
      <w:pPr>
        <w:spacing w:line="276" w:lineRule="auto"/>
        <w:jc w:val="both"/>
        <w:rPr>
          <w:rFonts w:eastAsia="Yu Gothic UI Semilight" w:cs="Arial"/>
          <w:b/>
          <w:sz w:val="22"/>
          <w:szCs w:val="22"/>
        </w:rPr>
      </w:pPr>
    </w:p>
    <w:p w:rsidR="00156A2C" w:rsidRPr="00EC4698" w:rsidRDefault="00156A2C" w:rsidP="00EC4698">
      <w:pPr>
        <w:spacing w:line="276" w:lineRule="auto"/>
        <w:jc w:val="both"/>
        <w:rPr>
          <w:rFonts w:eastAsia="Yu Gothic UI Semilight" w:cs="Arial"/>
          <w:b/>
          <w:sz w:val="22"/>
          <w:szCs w:val="22"/>
        </w:rPr>
      </w:pPr>
    </w:p>
    <w:p w:rsidR="0061673F" w:rsidRDefault="0061673F" w:rsidP="00EC4698">
      <w:pPr>
        <w:spacing w:line="276" w:lineRule="auto"/>
        <w:jc w:val="both"/>
        <w:rPr>
          <w:rFonts w:eastAsia="Yu Gothic UI Semilight" w:cs="Arial"/>
          <w:b/>
          <w:sz w:val="28"/>
          <w:szCs w:val="28"/>
        </w:rPr>
      </w:pPr>
    </w:p>
    <w:p w:rsidR="00637F2D" w:rsidRDefault="004973C9" w:rsidP="00EC4698">
      <w:pPr>
        <w:spacing w:line="276" w:lineRule="auto"/>
        <w:jc w:val="both"/>
        <w:rPr>
          <w:rFonts w:eastAsia="Yu Gothic UI Semilight" w:cs="Arial"/>
          <w:b/>
          <w:sz w:val="28"/>
          <w:szCs w:val="28"/>
        </w:rPr>
      </w:pPr>
      <w:r w:rsidRPr="00EC4698">
        <w:rPr>
          <w:rFonts w:eastAsia="Yu Gothic UI Semilight" w:cs="Arial"/>
          <w:b/>
          <w:sz w:val="28"/>
          <w:szCs w:val="28"/>
        </w:rPr>
        <w:t>Checkliste</w:t>
      </w:r>
      <w:r w:rsidR="00FF1DE1" w:rsidRPr="00EC4698">
        <w:rPr>
          <w:rFonts w:eastAsia="Yu Gothic UI Semilight" w:cs="Arial"/>
          <w:b/>
          <w:sz w:val="28"/>
          <w:szCs w:val="28"/>
        </w:rPr>
        <w:t xml:space="preserve"> zum Promotionsverfahren gemäß PromO vom 19.02.2003</w:t>
      </w:r>
    </w:p>
    <w:p w:rsidR="0061673F" w:rsidRDefault="0061673F" w:rsidP="00EC4698">
      <w:pPr>
        <w:spacing w:line="276" w:lineRule="auto"/>
        <w:jc w:val="both"/>
        <w:rPr>
          <w:rFonts w:eastAsia="Yu Gothic UI Semilight" w:cs="Arial"/>
          <w:b/>
          <w:sz w:val="28"/>
          <w:szCs w:val="28"/>
        </w:rPr>
      </w:pPr>
    </w:p>
    <w:p w:rsidR="0061673F" w:rsidRDefault="0061673F" w:rsidP="0061673F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  <w:r w:rsidRPr="0061673F">
        <w:rPr>
          <w:rFonts w:eastAsia="Yu Gothic UI Semilight" w:cs="Arial"/>
          <w:sz w:val="22"/>
          <w:szCs w:val="22"/>
        </w:rPr>
        <w:t>Bitte nehmen Sie diese Checkliste</w:t>
      </w:r>
      <w:r>
        <w:rPr>
          <w:rFonts w:eastAsia="Yu Gothic UI Semilight" w:cs="Arial"/>
          <w:sz w:val="22"/>
          <w:szCs w:val="22"/>
        </w:rPr>
        <w:t xml:space="preserve"> des Promotionsbüros</w:t>
      </w:r>
      <w:r w:rsidRPr="0061673F">
        <w:rPr>
          <w:rFonts w:eastAsia="Yu Gothic UI Semilight" w:cs="Arial"/>
          <w:sz w:val="22"/>
          <w:szCs w:val="22"/>
        </w:rPr>
        <w:t xml:space="preserve"> als Arbeitsvorla</w:t>
      </w:r>
      <w:r>
        <w:rPr>
          <w:rFonts w:eastAsia="Yu Gothic UI Semilight" w:cs="Arial"/>
          <w:sz w:val="22"/>
          <w:szCs w:val="22"/>
        </w:rPr>
        <w:t>ge in Ihrem Promotionsverfahren und stellen Sie sicher, dass alle Anträge und Unterlagen form- und fristgerecht eingereicht werden. Sie erreichen das Promotionsbüro im Dekanat</w:t>
      </w:r>
      <w:r w:rsidR="00CD523A">
        <w:rPr>
          <w:rFonts w:eastAsia="Yu Gothic UI Semilight" w:cs="Arial"/>
          <w:sz w:val="22"/>
          <w:szCs w:val="22"/>
        </w:rPr>
        <w:t xml:space="preserve"> Rechtswissenschaft unter </w:t>
      </w:r>
      <w:r>
        <w:rPr>
          <w:rFonts w:eastAsia="Yu Gothic UI Semilight" w:cs="Arial"/>
          <w:sz w:val="22"/>
          <w:szCs w:val="22"/>
        </w:rPr>
        <w:t xml:space="preserve">der Telefonnummer: 0641 / 99 21001 oder unter </w:t>
      </w:r>
      <w:hyperlink r:id="rId8" w:history="1">
        <w:r w:rsidR="00292DF3" w:rsidRPr="00BA76E2">
          <w:rPr>
            <w:rStyle w:val="Hyperlink"/>
            <w:rFonts w:eastAsia="Yu Gothic UI Semilight" w:cs="Arial"/>
            <w:sz w:val="22"/>
            <w:szCs w:val="22"/>
          </w:rPr>
          <w:t>dekanat@fb01.uni-giessen.de</w:t>
        </w:r>
      </w:hyperlink>
      <w:r w:rsidR="00AD55B2" w:rsidRPr="00AD55B2">
        <w:rPr>
          <w:rStyle w:val="Hyperlink"/>
          <w:rFonts w:eastAsia="Yu Gothic UI Semilight" w:cs="Arial"/>
          <w:color w:val="auto"/>
          <w:sz w:val="22"/>
          <w:szCs w:val="22"/>
          <w:u w:val="none"/>
        </w:rPr>
        <w:t>.</w:t>
      </w:r>
    </w:p>
    <w:p w:rsidR="0061673F" w:rsidRPr="0061673F" w:rsidRDefault="0061673F" w:rsidP="0061673F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FF1DE1" w:rsidRDefault="006014AA" w:rsidP="00EC4698">
      <w:pPr>
        <w:pStyle w:val="berschriftblau"/>
        <w:spacing w:line="276" w:lineRule="auto"/>
        <w:rPr>
          <w:rFonts w:eastAsia="Yu Gothic UI Semilight" w:cs="Arial"/>
          <w:b w:val="0"/>
        </w:rPr>
      </w:pPr>
      <w:r>
        <w:rPr>
          <w:rFonts w:eastAsia="Yu Gothic UI Semilight" w:cs="Arial"/>
          <w:b w:val="0"/>
        </w:rPr>
        <w:t>Annahme als Doktorandin oder Doktorand</w:t>
      </w:r>
      <w:r w:rsidR="00FF1DE1" w:rsidRPr="0061673F">
        <w:rPr>
          <w:rFonts w:eastAsia="Yu Gothic UI Semilight" w:cs="Arial"/>
          <w:b w:val="0"/>
        </w:rPr>
        <w:t xml:space="preserve"> (§</w:t>
      </w:r>
      <w:r>
        <w:rPr>
          <w:rFonts w:eastAsia="Yu Gothic UI Semilight" w:cs="Arial"/>
          <w:b w:val="0"/>
        </w:rPr>
        <w:t xml:space="preserve"> </w:t>
      </w:r>
      <w:r w:rsidR="00FF1DE1" w:rsidRPr="0061673F">
        <w:rPr>
          <w:rFonts w:eastAsia="Yu Gothic UI Semilight" w:cs="Arial"/>
          <w:b w:val="0"/>
        </w:rPr>
        <w:t>7 PromO)</w:t>
      </w:r>
    </w:p>
    <w:p w:rsidR="00CD523A" w:rsidRPr="00AD55B2" w:rsidRDefault="00CD523A" w:rsidP="00EC4698">
      <w:pPr>
        <w:pStyle w:val="berschriftblau"/>
        <w:spacing w:line="276" w:lineRule="auto"/>
        <w:rPr>
          <w:rFonts w:eastAsia="Yu Gothic UI Semilight" w:cs="Arial"/>
          <w:b w:val="0"/>
          <w:sz w:val="12"/>
          <w:szCs w:val="12"/>
        </w:rPr>
      </w:pPr>
    </w:p>
    <w:p w:rsidR="006E1AE2" w:rsidRPr="00EC4698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1987769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55B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348C2" w:rsidRPr="00EC4698">
        <w:rPr>
          <w:rFonts w:eastAsia="Yu Gothic UI Semilight" w:cs="Arial"/>
          <w:sz w:val="22"/>
          <w:szCs w:val="22"/>
        </w:rPr>
        <w:tab/>
      </w:r>
      <w:r w:rsidR="00EA242E">
        <w:rPr>
          <w:rFonts w:eastAsia="Yu Gothic UI Semilight" w:cs="Arial"/>
          <w:sz w:val="22"/>
          <w:szCs w:val="22"/>
        </w:rPr>
        <w:t>F</w:t>
      </w:r>
      <w:r w:rsidR="00FF1DE1" w:rsidRPr="00EC4698">
        <w:rPr>
          <w:rFonts w:eastAsia="Yu Gothic UI Semilight" w:cs="Arial"/>
          <w:sz w:val="22"/>
          <w:szCs w:val="22"/>
        </w:rPr>
        <w:t>ormloser Antrag</w:t>
      </w:r>
      <w:r w:rsidR="004973C9" w:rsidRPr="00EC4698">
        <w:rPr>
          <w:rFonts w:eastAsia="Yu Gothic UI Semilight" w:cs="Arial"/>
          <w:sz w:val="22"/>
          <w:szCs w:val="22"/>
        </w:rPr>
        <w:t xml:space="preserve"> </w:t>
      </w:r>
      <w:r w:rsidR="006E1AE2" w:rsidRPr="00EC4698">
        <w:rPr>
          <w:rFonts w:eastAsia="Yu Gothic UI Semilight" w:cs="Arial"/>
          <w:sz w:val="22"/>
          <w:szCs w:val="22"/>
        </w:rPr>
        <w:t>auf Annahme als Doktorand</w:t>
      </w:r>
      <w:r w:rsidR="006014AA">
        <w:rPr>
          <w:rFonts w:eastAsia="Yu Gothic UI Semilight" w:cs="Arial"/>
          <w:sz w:val="22"/>
          <w:szCs w:val="22"/>
        </w:rPr>
        <w:t>in oder Doktorand</w:t>
      </w:r>
      <w:r w:rsidR="006E1AE2" w:rsidRPr="00EC4698">
        <w:rPr>
          <w:rFonts w:eastAsia="Yu Gothic UI Semilight" w:cs="Arial"/>
          <w:sz w:val="22"/>
          <w:szCs w:val="22"/>
        </w:rPr>
        <w:t xml:space="preserve"> </w:t>
      </w:r>
      <w:r w:rsidR="004973C9" w:rsidRPr="00EC4698">
        <w:rPr>
          <w:rFonts w:eastAsia="Yu Gothic UI Semilight" w:cs="Arial"/>
          <w:sz w:val="22"/>
          <w:szCs w:val="22"/>
        </w:rPr>
        <w:t>an die Vorsitzende / den Vorsitzenden des Prom</w:t>
      </w:r>
      <w:r w:rsidR="002035FD" w:rsidRPr="00EC4698">
        <w:rPr>
          <w:rFonts w:eastAsia="Yu Gothic UI Semilight" w:cs="Arial"/>
          <w:sz w:val="22"/>
          <w:szCs w:val="22"/>
        </w:rPr>
        <w:t>otionsausschusses</w:t>
      </w:r>
      <w:r w:rsidR="004973C9" w:rsidRPr="00EC4698">
        <w:rPr>
          <w:rFonts w:eastAsia="Yu Gothic UI Semilight" w:cs="Arial"/>
          <w:sz w:val="22"/>
          <w:szCs w:val="22"/>
        </w:rPr>
        <w:t xml:space="preserve"> </w:t>
      </w:r>
      <w:r w:rsidR="00FF1DE1" w:rsidRPr="00EC4698">
        <w:rPr>
          <w:rFonts w:eastAsia="Yu Gothic UI Semilight" w:cs="Arial"/>
          <w:sz w:val="22"/>
          <w:szCs w:val="22"/>
        </w:rPr>
        <w:t xml:space="preserve">(Dekanin / Dekan) </w:t>
      </w:r>
      <w:r w:rsidR="006E1AE2" w:rsidRPr="00EC4698">
        <w:rPr>
          <w:rFonts w:eastAsia="Yu Gothic UI Semilight" w:cs="Arial"/>
          <w:sz w:val="22"/>
          <w:szCs w:val="22"/>
        </w:rPr>
        <w:t>mit folgenden Angaben:</w:t>
      </w:r>
    </w:p>
    <w:p w:rsidR="006E1AE2" w:rsidRPr="00EC4698" w:rsidRDefault="00292DF3" w:rsidP="00EC4698">
      <w:pPr>
        <w:tabs>
          <w:tab w:val="left" w:pos="1276"/>
        </w:tabs>
        <w:spacing w:line="276" w:lineRule="auto"/>
        <w:ind w:left="1080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1976062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348C2" w:rsidRPr="00EC4698">
        <w:rPr>
          <w:rFonts w:eastAsia="Yu Gothic UI Semilight" w:cs="Arial"/>
          <w:sz w:val="22"/>
          <w:szCs w:val="22"/>
        </w:rPr>
        <w:t xml:space="preserve"> </w:t>
      </w:r>
      <w:r w:rsidR="00D348C2" w:rsidRPr="00EC4698">
        <w:rPr>
          <w:rFonts w:eastAsia="Yu Gothic UI Semilight" w:cs="Arial"/>
          <w:sz w:val="22"/>
          <w:szCs w:val="22"/>
        </w:rPr>
        <w:tab/>
      </w:r>
      <w:r w:rsidR="006E1AE2" w:rsidRPr="00EC4698">
        <w:rPr>
          <w:rFonts w:eastAsia="Yu Gothic UI Semilight" w:cs="Arial"/>
          <w:sz w:val="22"/>
          <w:szCs w:val="22"/>
        </w:rPr>
        <w:t>Arbeitstitel der Dissertation</w:t>
      </w:r>
    </w:p>
    <w:p w:rsidR="00FF1DE1" w:rsidRPr="00EC4698" w:rsidRDefault="00292DF3" w:rsidP="00EC4698">
      <w:pPr>
        <w:spacing w:line="276" w:lineRule="auto"/>
        <w:ind w:left="1425" w:hanging="345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561484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55B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D348C2" w:rsidRPr="00EC4698">
        <w:rPr>
          <w:rFonts w:eastAsia="Yu Gothic UI Semilight" w:cs="Arial"/>
          <w:sz w:val="22"/>
          <w:szCs w:val="22"/>
        </w:rPr>
        <w:t xml:space="preserve"> </w:t>
      </w:r>
      <w:r w:rsidR="00D348C2" w:rsidRPr="00EC4698">
        <w:rPr>
          <w:rFonts w:eastAsia="Yu Gothic UI Semilight" w:cs="Arial"/>
          <w:sz w:val="22"/>
          <w:szCs w:val="22"/>
        </w:rPr>
        <w:tab/>
      </w:r>
      <w:r w:rsidR="006E1AE2" w:rsidRPr="00EC4698">
        <w:rPr>
          <w:rFonts w:eastAsia="Yu Gothic UI Semilight" w:cs="Arial"/>
          <w:sz w:val="22"/>
          <w:szCs w:val="22"/>
        </w:rPr>
        <w:t xml:space="preserve">ggf. Erklärung </w:t>
      </w:r>
      <w:r w:rsidR="00FF1DE1" w:rsidRPr="00EC4698">
        <w:rPr>
          <w:rFonts w:eastAsia="Yu Gothic UI Semilight" w:cs="Arial"/>
          <w:sz w:val="22"/>
          <w:szCs w:val="22"/>
        </w:rPr>
        <w:t>über andere akadem</w:t>
      </w:r>
      <w:r w:rsidR="007C2D30" w:rsidRPr="00EC4698">
        <w:rPr>
          <w:rFonts w:eastAsia="Yu Gothic UI Semilight" w:cs="Arial"/>
          <w:sz w:val="22"/>
          <w:szCs w:val="22"/>
        </w:rPr>
        <w:t>ische und staatliche</w:t>
      </w:r>
      <w:r w:rsidR="00FF1DE1" w:rsidRPr="00EC4698">
        <w:rPr>
          <w:rFonts w:eastAsia="Yu Gothic UI Semilight" w:cs="Arial"/>
          <w:sz w:val="22"/>
          <w:szCs w:val="22"/>
        </w:rPr>
        <w:t xml:space="preserve"> Prüfungen</w:t>
      </w:r>
      <w:r w:rsidR="006E1AE2" w:rsidRPr="00EC4698">
        <w:rPr>
          <w:rFonts w:eastAsia="Yu Gothic UI Semilight" w:cs="Arial"/>
          <w:sz w:val="22"/>
          <w:szCs w:val="22"/>
        </w:rPr>
        <w:t>, die bestanden/ nicht bestanden wurden (ggf. Zeugnisse einreichen)</w:t>
      </w:r>
    </w:p>
    <w:p w:rsidR="006E1AE2" w:rsidRPr="00EC4698" w:rsidRDefault="00292DF3" w:rsidP="00EC4698">
      <w:pPr>
        <w:spacing w:line="276" w:lineRule="auto"/>
        <w:ind w:left="1418" w:hanging="338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207339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8C2" w:rsidRPr="00EC4698">
            <w:rPr>
              <w:rFonts w:ascii="Segoe UI Symbol" w:eastAsia="Yu Gothic UI Semilight" w:hAnsi="Segoe UI Symbol" w:cs="Segoe UI Symbol"/>
              <w:sz w:val="22"/>
              <w:szCs w:val="22"/>
            </w:rPr>
            <w:t>☐</w:t>
          </w:r>
        </w:sdtContent>
      </w:sdt>
      <w:r w:rsidR="00D348C2" w:rsidRPr="00EC4698">
        <w:rPr>
          <w:rFonts w:eastAsia="Yu Gothic UI Semilight" w:cs="Arial"/>
          <w:sz w:val="22"/>
          <w:szCs w:val="22"/>
        </w:rPr>
        <w:tab/>
      </w:r>
      <w:r w:rsidR="006E1AE2" w:rsidRPr="00EC4698">
        <w:rPr>
          <w:rFonts w:eastAsia="Yu Gothic UI Semilight" w:cs="Arial"/>
          <w:sz w:val="22"/>
          <w:szCs w:val="22"/>
        </w:rPr>
        <w:t>Erklärung</w:t>
      </w:r>
      <w:r w:rsidR="00AD55B2">
        <w:rPr>
          <w:rFonts w:eastAsia="Yu Gothic UI Semilight" w:cs="Arial"/>
          <w:sz w:val="22"/>
          <w:szCs w:val="22"/>
        </w:rPr>
        <w:t>,</w:t>
      </w:r>
      <w:r w:rsidR="006E1AE2" w:rsidRPr="00EC4698">
        <w:rPr>
          <w:rFonts w:eastAsia="Yu Gothic UI Semilight" w:cs="Arial"/>
          <w:sz w:val="22"/>
          <w:szCs w:val="22"/>
        </w:rPr>
        <w:t xml:space="preserve"> ob und mit welchem Ergebnis an anderen Universitäten die Annahme als Doktorand</w:t>
      </w:r>
      <w:r w:rsidR="00B1795A">
        <w:rPr>
          <w:rFonts w:eastAsia="Yu Gothic UI Semilight" w:cs="Arial"/>
          <w:sz w:val="22"/>
          <w:szCs w:val="22"/>
        </w:rPr>
        <w:t>in oder Doktorand</w:t>
      </w:r>
      <w:r w:rsidR="006E1AE2" w:rsidRPr="00EC4698">
        <w:rPr>
          <w:rFonts w:eastAsia="Yu Gothic UI Semilight" w:cs="Arial"/>
          <w:sz w:val="22"/>
          <w:szCs w:val="22"/>
        </w:rPr>
        <w:t xml:space="preserve"> beantragt wurde</w:t>
      </w:r>
    </w:p>
    <w:p w:rsidR="006E1AE2" w:rsidRPr="00EC4698" w:rsidRDefault="00292DF3" w:rsidP="00EC4698">
      <w:pPr>
        <w:spacing w:line="276" w:lineRule="auto"/>
        <w:ind w:left="1418" w:hanging="338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2099083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8C2" w:rsidRPr="00EC4698">
            <w:rPr>
              <w:rFonts w:ascii="Segoe UI Symbol" w:eastAsia="Yu Gothic UI Semilight" w:hAnsi="Segoe UI Symbol" w:cs="Segoe UI Symbol"/>
              <w:sz w:val="22"/>
              <w:szCs w:val="22"/>
            </w:rPr>
            <w:t>☐</w:t>
          </w:r>
        </w:sdtContent>
      </w:sdt>
      <w:r w:rsidR="00D348C2" w:rsidRPr="00EC4698">
        <w:rPr>
          <w:rFonts w:eastAsia="Yu Gothic UI Semilight" w:cs="Arial"/>
          <w:sz w:val="22"/>
          <w:szCs w:val="22"/>
        </w:rPr>
        <w:tab/>
      </w:r>
      <w:r w:rsidR="006E1AE2" w:rsidRPr="00EC4698">
        <w:rPr>
          <w:rFonts w:eastAsia="Yu Gothic UI Semilight" w:cs="Arial"/>
          <w:sz w:val="22"/>
          <w:szCs w:val="22"/>
        </w:rPr>
        <w:t>Erklärung, die „Satzung der JLU zur Sicherung guter wissenschaftlicher Praxis“ erhalten zu haben und ihre Grundsätze bei der Arbeit beachten zu wollen</w:t>
      </w:r>
    </w:p>
    <w:p w:rsidR="006E1AE2" w:rsidRPr="00EC4698" w:rsidRDefault="00292DF3" w:rsidP="00EC4698">
      <w:pPr>
        <w:spacing w:line="276" w:lineRule="auto"/>
        <w:ind w:left="1418" w:hanging="338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1277095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8C2" w:rsidRPr="00EC4698">
            <w:rPr>
              <w:rFonts w:ascii="Segoe UI Symbol" w:eastAsia="Yu Gothic UI Semilight" w:hAnsi="Segoe UI Symbol" w:cs="Segoe UI Symbol"/>
              <w:sz w:val="22"/>
              <w:szCs w:val="22"/>
            </w:rPr>
            <w:t>☐</w:t>
          </w:r>
        </w:sdtContent>
      </w:sdt>
      <w:r w:rsidR="00D348C2" w:rsidRPr="00EC4698">
        <w:rPr>
          <w:rFonts w:eastAsia="Yu Gothic UI Semilight" w:cs="Arial"/>
          <w:sz w:val="22"/>
          <w:szCs w:val="22"/>
        </w:rPr>
        <w:tab/>
      </w:r>
      <w:r w:rsidR="006E1AE2" w:rsidRPr="00EC4698">
        <w:rPr>
          <w:rFonts w:eastAsia="Yu Gothic UI Semilight" w:cs="Arial"/>
          <w:sz w:val="22"/>
          <w:szCs w:val="22"/>
        </w:rPr>
        <w:t>Erklärung darüber, in welcher Sprache die Dissertation abgefasst werden soll (siehe auch §</w:t>
      </w:r>
      <w:r w:rsidR="006014AA">
        <w:rPr>
          <w:rFonts w:eastAsia="Yu Gothic UI Semilight" w:cs="Arial"/>
          <w:sz w:val="22"/>
          <w:szCs w:val="22"/>
        </w:rPr>
        <w:t xml:space="preserve"> </w:t>
      </w:r>
      <w:r w:rsidR="006E1AE2" w:rsidRPr="00EC4698">
        <w:rPr>
          <w:rFonts w:eastAsia="Yu Gothic UI Semilight" w:cs="Arial"/>
          <w:sz w:val="22"/>
          <w:szCs w:val="22"/>
        </w:rPr>
        <w:t xml:space="preserve">10 Abs. 3 PromO) </w:t>
      </w:r>
    </w:p>
    <w:p w:rsidR="006E1AE2" w:rsidRPr="00EC4698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215709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8C2" w:rsidRPr="00EC4698">
            <w:rPr>
              <w:rFonts w:ascii="Segoe UI Symbol" w:eastAsia="Yu Gothic UI Semilight" w:hAnsi="Segoe UI Symbol" w:cs="Segoe UI Symbol"/>
              <w:sz w:val="22"/>
              <w:szCs w:val="22"/>
            </w:rPr>
            <w:t>☐</w:t>
          </w:r>
        </w:sdtContent>
      </w:sdt>
      <w:r w:rsidR="00D348C2" w:rsidRPr="00EC4698">
        <w:rPr>
          <w:rFonts w:eastAsia="Yu Gothic UI Semilight" w:cs="Arial"/>
          <w:sz w:val="22"/>
          <w:szCs w:val="22"/>
        </w:rPr>
        <w:tab/>
      </w:r>
      <w:r w:rsidR="006E1AE2" w:rsidRPr="00EC4698">
        <w:rPr>
          <w:rFonts w:eastAsia="Yu Gothic UI Semilight" w:cs="Arial"/>
          <w:sz w:val="22"/>
          <w:szCs w:val="22"/>
        </w:rPr>
        <w:t>Lebenslauf mit Lichtbild</w:t>
      </w:r>
    </w:p>
    <w:p w:rsidR="00500345" w:rsidRPr="00EC4698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749266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8C2" w:rsidRPr="00EC4698">
            <w:rPr>
              <w:rFonts w:ascii="Segoe UI Symbol" w:eastAsia="Yu Gothic UI Semilight" w:hAnsi="Segoe UI Symbol" w:cs="Segoe UI Symbol"/>
              <w:sz w:val="22"/>
              <w:szCs w:val="22"/>
            </w:rPr>
            <w:t>☐</w:t>
          </w:r>
        </w:sdtContent>
      </w:sdt>
      <w:r w:rsidR="00D348C2" w:rsidRPr="00EC4698">
        <w:rPr>
          <w:rFonts w:eastAsia="Yu Gothic UI Semilight" w:cs="Arial"/>
          <w:sz w:val="22"/>
          <w:szCs w:val="22"/>
        </w:rPr>
        <w:tab/>
      </w:r>
      <w:r w:rsidR="00500345" w:rsidRPr="00EC4698">
        <w:rPr>
          <w:rFonts w:eastAsia="Yu Gothic UI Semilight" w:cs="Arial"/>
          <w:sz w:val="22"/>
          <w:szCs w:val="22"/>
        </w:rPr>
        <w:t>beurkundete</w:t>
      </w:r>
      <w:r w:rsidR="006B16C4" w:rsidRPr="00EC4698">
        <w:rPr>
          <w:rFonts w:eastAsia="Yu Gothic UI Semilight" w:cs="Arial"/>
          <w:sz w:val="22"/>
          <w:szCs w:val="22"/>
        </w:rPr>
        <w:t xml:space="preserve"> Zeugniskopien über eine erfolgreich absolvierte rechtswissenschaftliche Prüfung nach §</w:t>
      </w:r>
      <w:r w:rsidR="006014AA">
        <w:rPr>
          <w:rFonts w:eastAsia="Yu Gothic UI Semilight" w:cs="Arial"/>
          <w:sz w:val="22"/>
          <w:szCs w:val="22"/>
        </w:rPr>
        <w:t xml:space="preserve">§ </w:t>
      </w:r>
      <w:r w:rsidR="006B16C4" w:rsidRPr="00EC4698">
        <w:rPr>
          <w:rFonts w:eastAsia="Yu Gothic UI Semilight" w:cs="Arial"/>
          <w:sz w:val="22"/>
          <w:szCs w:val="22"/>
        </w:rPr>
        <w:t>5 und 6 PromO</w:t>
      </w:r>
    </w:p>
    <w:p w:rsidR="00500345" w:rsidRPr="00EC4698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1770041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8C2" w:rsidRPr="00EC4698">
            <w:rPr>
              <w:rFonts w:ascii="Segoe UI Symbol" w:eastAsia="Yu Gothic UI Semilight" w:hAnsi="Segoe UI Symbol" w:cs="Segoe UI Symbol"/>
              <w:sz w:val="22"/>
              <w:szCs w:val="22"/>
            </w:rPr>
            <w:t>☐</w:t>
          </w:r>
        </w:sdtContent>
      </w:sdt>
      <w:r w:rsidR="00D348C2" w:rsidRPr="00EC4698">
        <w:rPr>
          <w:rFonts w:eastAsia="Yu Gothic UI Semilight" w:cs="Arial"/>
          <w:sz w:val="22"/>
          <w:szCs w:val="22"/>
        </w:rPr>
        <w:tab/>
      </w:r>
      <w:r w:rsidR="00500345" w:rsidRPr="00EC4698">
        <w:rPr>
          <w:rFonts w:eastAsia="Yu Gothic UI Semilight" w:cs="Arial"/>
          <w:sz w:val="22"/>
          <w:szCs w:val="22"/>
        </w:rPr>
        <w:t>Betreuungszusage</w:t>
      </w:r>
    </w:p>
    <w:p w:rsidR="00D2105E" w:rsidRPr="00EC4698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1859472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8C2" w:rsidRPr="00EC4698">
            <w:rPr>
              <w:rFonts w:ascii="Segoe UI Symbol" w:eastAsia="Yu Gothic UI Semilight" w:hAnsi="Segoe UI Symbol" w:cs="Segoe UI Symbol"/>
              <w:sz w:val="22"/>
              <w:szCs w:val="22"/>
            </w:rPr>
            <w:t>☐</w:t>
          </w:r>
        </w:sdtContent>
      </w:sdt>
      <w:r w:rsidR="00D348C2" w:rsidRPr="00EC4698">
        <w:rPr>
          <w:rFonts w:eastAsia="Yu Gothic UI Semilight" w:cs="Arial"/>
          <w:sz w:val="22"/>
          <w:szCs w:val="22"/>
        </w:rPr>
        <w:tab/>
      </w:r>
      <w:r w:rsidR="00D2105E" w:rsidRPr="00EC4698">
        <w:rPr>
          <w:rFonts w:eastAsia="Yu Gothic UI Semilight" w:cs="Arial"/>
          <w:sz w:val="22"/>
          <w:szCs w:val="22"/>
        </w:rPr>
        <w:t>ggf. Antrag auf Befreiung von den Voraussetzungen für die Annahme gemäß §</w:t>
      </w:r>
      <w:r w:rsidR="006014AA">
        <w:rPr>
          <w:rFonts w:eastAsia="Yu Gothic UI Semilight" w:cs="Arial"/>
          <w:sz w:val="22"/>
          <w:szCs w:val="22"/>
        </w:rPr>
        <w:t xml:space="preserve"> </w:t>
      </w:r>
      <w:r w:rsidR="00D2105E" w:rsidRPr="00EC4698">
        <w:rPr>
          <w:rFonts w:eastAsia="Yu Gothic UI Semilight" w:cs="Arial"/>
          <w:sz w:val="22"/>
          <w:szCs w:val="22"/>
        </w:rPr>
        <w:t>5 Abs. 3 PromO (Examensnote „vollbefriedigend“ + Seminarschein „gut“)</w:t>
      </w:r>
    </w:p>
    <w:p w:rsidR="00500345" w:rsidRPr="00EC4698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288937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8C2" w:rsidRPr="00EC4698">
            <w:rPr>
              <w:rFonts w:ascii="Segoe UI Symbol" w:eastAsia="Yu Gothic UI Semilight" w:hAnsi="Segoe UI Symbol" w:cs="Segoe UI Symbol"/>
              <w:sz w:val="22"/>
              <w:szCs w:val="22"/>
            </w:rPr>
            <w:t>☐</w:t>
          </w:r>
        </w:sdtContent>
      </w:sdt>
      <w:r w:rsidR="00D348C2" w:rsidRPr="00EC4698">
        <w:rPr>
          <w:rFonts w:eastAsia="Yu Gothic UI Semilight" w:cs="Arial"/>
          <w:sz w:val="22"/>
          <w:szCs w:val="22"/>
        </w:rPr>
        <w:tab/>
      </w:r>
      <w:r w:rsidR="00500345" w:rsidRPr="00EC4698">
        <w:rPr>
          <w:rFonts w:eastAsia="Yu Gothic UI Semilight" w:cs="Arial"/>
          <w:sz w:val="22"/>
          <w:szCs w:val="22"/>
        </w:rPr>
        <w:t>bei Antrag auf Befreiung von der Voraussetzung nach §</w:t>
      </w:r>
      <w:r w:rsidR="006014AA">
        <w:rPr>
          <w:rFonts w:eastAsia="Yu Gothic UI Semilight" w:cs="Arial"/>
          <w:sz w:val="22"/>
          <w:szCs w:val="22"/>
        </w:rPr>
        <w:t xml:space="preserve"> </w:t>
      </w:r>
      <w:r w:rsidR="00500345" w:rsidRPr="00EC4698">
        <w:rPr>
          <w:rFonts w:eastAsia="Yu Gothic UI Semilight" w:cs="Arial"/>
          <w:sz w:val="22"/>
          <w:szCs w:val="22"/>
        </w:rPr>
        <w:t xml:space="preserve">5 Abs. 3 PromO eine </w:t>
      </w:r>
      <w:r w:rsidR="00B1795A">
        <w:rPr>
          <w:rFonts w:eastAsia="Yu Gothic UI Semilight" w:cs="Arial"/>
          <w:sz w:val="22"/>
          <w:szCs w:val="22"/>
        </w:rPr>
        <w:t>befürwortende Stellungnahme</w:t>
      </w:r>
      <w:r w:rsidR="00500345" w:rsidRPr="00EC4698">
        <w:rPr>
          <w:rFonts w:eastAsia="Yu Gothic UI Semilight" w:cs="Arial"/>
          <w:sz w:val="22"/>
          <w:szCs w:val="22"/>
        </w:rPr>
        <w:t xml:space="preserve"> des Betreuers</w:t>
      </w:r>
    </w:p>
    <w:p w:rsidR="006E1AE2" w:rsidRPr="00EC4698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2075883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8C2" w:rsidRPr="00EC4698">
            <w:rPr>
              <w:rFonts w:ascii="Segoe UI Symbol" w:eastAsia="Yu Gothic UI Semilight" w:hAnsi="Segoe UI Symbol" w:cs="Segoe UI Symbol"/>
              <w:sz w:val="22"/>
              <w:szCs w:val="22"/>
            </w:rPr>
            <w:t>☐</w:t>
          </w:r>
        </w:sdtContent>
      </w:sdt>
      <w:r w:rsidR="00D348C2" w:rsidRPr="00EC4698">
        <w:rPr>
          <w:rFonts w:eastAsia="Yu Gothic UI Semilight" w:cs="Arial"/>
          <w:sz w:val="22"/>
          <w:szCs w:val="22"/>
        </w:rPr>
        <w:tab/>
      </w:r>
      <w:r w:rsidR="006E1AE2" w:rsidRPr="00EC4698">
        <w:rPr>
          <w:rFonts w:eastAsia="Yu Gothic UI Semilight" w:cs="Arial"/>
          <w:sz w:val="22"/>
          <w:szCs w:val="22"/>
        </w:rPr>
        <w:t>Arbeitspl</w:t>
      </w:r>
      <w:r w:rsidR="00500345" w:rsidRPr="00EC4698">
        <w:rPr>
          <w:rFonts w:eastAsia="Yu Gothic UI Semilight" w:cs="Arial"/>
          <w:sz w:val="22"/>
          <w:szCs w:val="22"/>
        </w:rPr>
        <w:t>an für das Dissertationsvorhaben (mit zeitlichem Ablauf)</w:t>
      </w:r>
    </w:p>
    <w:p w:rsidR="006B16C4" w:rsidRPr="00EC4698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262308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8C2" w:rsidRPr="00EC4698">
            <w:rPr>
              <w:rFonts w:ascii="Segoe UI Symbol" w:eastAsia="Yu Gothic UI Semilight" w:hAnsi="Segoe UI Symbol" w:cs="Segoe UI Symbol"/>
              <w:sz w:val="22"/>
              <w:szCs w:val="22"/>
            </w:rPr>
            <w:t>☐</w:t>
          </w:r>
        </w:sdtContent>
      </w:sdt>
      <w:r w:rsidR="00D348C2" w:rsidRPr="00EC4698">
        <w:rPr>
          <w:rFonts w:eastAsia="Yu Gothic UI Semilight" w:cs="Arial"/>
          <w:sz w:val="22"/>
          <w:szCs w:val="22"/>
        </w:rPr>
        <w:tab/>
      </w:r>
      <w:r w:rsidR="006B16C4" w:rsidRPr="00EC4698">
        <w:rPr>
          <w:rFonts w:eastAsia="Yu Gothic UI Semilight" w:cs="Arial"/>
          <w:sz w:val="22"/>
          <w:szCs w:val="22"/>
        </w:rPr>
        <w:t>ausgefüllter Datenerhebungsbogen für statistische Zwecke (auf der Homepage des Dekanats zu finden)</w:t>
      </w:r>
    </w:p>
    <w:p w:rsidR="006E1AE2" w:rsidRPr="00EC4698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534805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698" w:rsidRPr="00EC4698">
            <w:rPr>
              <w:rFonts w:ascii="Segoe UI Symbol" w:eastAsia="Yu Gothic UI Semilight" w:hAnsi="Segoe UI Symbol" w:cs="Segoe UI Symbol"/>
              <w:sz w:val="22"/>
              <w:szCs w:val="22"/>
            </w:rPr>
            <w:t>☐</w:t>
          </w:r>
        </w:sdtContent>
      </w:sdt>
      <w:r w:rsidR="00EC4698" w:rsidRPr="00EC4698">
        <w:rPr>
          <w:rFonts w:eastAsia="Yu Gothic UI Semilight" w:cs="Arial"/>
          <w:sz w:val="22"/>
          <w:szCs w:val="22"/>
        </w:rPr>
        <w:tab/>
      </w:r>
      <w:r w:rsidR="006E1AE2" w:rsidRPr="00EC4698">
        <w:rPr>
          <w:rFonts w:eastAsia="Yu Gothic UI Semilight" w:cs="Arial"/>
          <w:sz w:val="22"/>
          <w:szCs w:val="22"/>
        </w:rPr>
        <w:t>bei ausländischen Bewerber</w:t>
      </w:r>
      <w:r w:rsidR="00B1795A">
        <w:rPr>
          <w:rFonts w:eastAsia="Yu Gothic UI Semilight" w:cs="Arial"/>
          <w:sz w:val="22"/>
          <w:szCs w:val="22"/>
        </w:rPr>
        <w:t>innen / Bewerbern</w:t>
      </w:r>
      <w:r w:rsidR="006E1AE2" w:rsidRPr="00EC4698">
        <w:rPr>
          <w:rFonts w:eastAsia="Yu Gothic UI Semilight" w:cs="Arial"/>
          <w:sz w:val="22"/>
          <w:szCs w:val="22"/>
        </w:rPr>
        <w:t xml:space="preserve"> ohne Abschlussexamen an einer Hochschule in Deutschland ein Nachweis über hinreichende deutsche oder englische Sprachkenntnisse</w:t>
      </w:r>
    </w:p>
    <w:p w:rsidR="006E1AE2" w:rsidRPr="00EC4698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574170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698" w:rsidRPr="00EC4698">
            <w:rPr>
              <w:rFonts w:ascii="Segoe UI Symbol" w:eastAsia="Yu Gothic UI Semilight" w:hAnsi="Segoe UI Symbol" w:cs="Segoe UI Symbol"/>
              <w:sz w:val="22"/>
              <w:szCs w:val="22"/>
            </w:rPr>
            <w:t>☐</w:t>
          </w:r>
        </w:sdtContent>
      </w:sdt>
      <w:r w:rsidR="00EC4698" w:rsidRPr="00EC4698">
        <w:rPr>
          <w:rFonts w:eastAsia="Yu Gothic UI Semilight" w:cs="Arial"/>
          <w:sz w:val="22"/>
          <w:szCs w:val="22"/>
        </w:rPr>
        <w:tab/>
      </w:r>
      <w:r w:rsidR="006E1AE2" w:rsidRPr="00EC4698">
        <w:rPr>
          <w:rFonts w:eastAsia="Yu Gothic UI Semilight" w:cs="Arial"/>
          <w:sz w:val="22"/>
          <w:szCs w:val="22"/>
        </w:rPr>
        <w:t>ggf. Auflistung von bereits veröffentlichten wissenschaftlichen Schriften</w:t>
      </w:r>
    </w:p>
    <w:p w:rsidR="00EC4698" w:rsidRPr="00EC4698" w:rsidRDefault="00EC4698" w:rsidP="00EC4698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A115B3" w:rsidRPr="00EC4698" w:rsidRDefault="00A115B3" w:rsidP="00EC4698">
      <w:pPr>
        <w:spacing w:line="276" w:lineRule="auto"/>
        <w:jc w:val="both"/>
        <w:rPr>
          <w:rFonts w:eastAsia="Yu Gothic UI Semilight" w:cs="Arial"/>
          <w:color w:val="FF0000"/>
          <w:sz w:val="22"/>
          <w:szCs w:val="22"/>
        </w:rPr>
      </w:pPr>
      <w:r w:rsidRPr="00EC4698">
        <w:rPr>
          <w:rFonts w:eastAsia="Yu Gothic UI Semilight" w:cs="Arial"/>
          <w:sz w:val="22"/>
          <w:szCs w:val="22"/>
        </w:rPr>
        <w:t>Nach</w:t>
      </w:r>
      <w:r w:rsidR="00EC4698" w:rsidRPr="00EC4698">
        <w:rPr>
          <w:rFonts w:eastAsia="Yu Gothic UI Semilight" w:cs="Arial"/>
          <w:sz w:val="22"/>
          <w:szCs w:val="22"/>
        </w:rPr>
        <w:t xml:space="preserve"> der</w:t>
      </w:r>
      <w:r w:rsidRPr="00EC4698">
        <w:rPr>
          <w:rFonts w:eastAsia="Yu Gothic UI Semilight" w:cs="Arial"/>
          <w:sz w:val="22"/>
          <w:szCs w:val="22"/>
        </w:rPr>
        <w:t xml:space="preserve"> Bearb</w:t>
      </w:r>
      <w:r w:rsidR="00EA242E">
        <w:rPr>
          <w:rFonts w:eastAsia="Yu Gothic UI Semilight" w:cs="Arial"/>
          <w:sz w:val="22"/>
          <w:szCs w:val="22"/>
        </w:rPr>
        <w:t>eitung des Antrags erhalten Sie einen Bescheid über die Annahme</w:t>
      </w:r>
      <w:r w:rsidR="00EC4698" w:rsidRPr="00EC4698">
        <w:rPr>
          <w:rFonts w:eastAsia="Yu Gothic UI Semilight" w:cs="Arial"/>
          <w:sz w:val="22"/>
          <w:szCs w:val="22"/>
        </w:rPr>
        <w:t xml:space="preserve"> als Doktorand</w:t>
      </w:r>
      <w:r w:rsidR="006014AA">
        <w:rPr>
          <w:rFonts w:eastAsia="Yu Gothic UI Semilight" w:cs="Arial"/>
          <w:sz w:val="22"/>
          <w:szCs w:val="22"/>
        </w:rPr>
        <w:t>in oder Doktorand</w:t>
      </w:r>
      <w:r w:rsidR="00EC4698" w:rsidRPr="00EC4698">
        <w:rPr>
          <w:rFonts w:eastAsia="Yu Gothic UI Semilight" w:cs="Arial"/>
          <w:sz w:val="22"/>
          <w:szCs w:val="22"/>
        </w:rPr>
        <w:t xml:space="preserve"> </w:t>
      </w:r>
      <w:r w:rsidR="00EA242E">
        <w:rPr>
          <w:rFonts w:eastAsia="Yu Gothic UI Semilight" w:cs="Arial"/>
          <w:sz w:val="22"/>
          <w:szCs w:val="22"/>
        </w:rPr>
        <w:t xml:space="preserve">am Fachbereich Rechtswissenschaft. Ab diesem Zeitpunkt steht Ihnen </w:t>
      </w:r>
      <w:r w:rsidR="00AD55B2">
        <w:rPr>
          <w:rFonts w:eastAsia="Yu Gothic UI Semilight" w:cs="Arial"/>
          <w:sz w:val="22"/>
          <w:szCs w:val="22"/>
        </w:rPr>
        <w:t xml:space="preserve">auch </w:t>
      </w:r>
      <w:r w:rsidR="00EA242E">
        <w:rPr>
          <w:rFonts w:eastAsia="Yu Gothic UI Semilight" w:cs="Arial"/>
          <w:sz w:val="22"/>
          <w:szCs w:val="22"/>
        </w:rPr>
        <w:t xml:space="preserve">das Gießener Graduiertenzentrum Sozial-, Wirtschafts- und Rechtwissenschaften </w:t>
      </w:r>
      <w:hyperlink r:id="rId9" w:history="1">
        <w:r w:rsidR="00EA242E" w:rsidRPr="00EA242E">
          <w:rPr>
            <w:rStyle w:val="Hyperlink"/>
            <w:rFonts w:eastAsia="Yu Gothic UI Semilight" w:cs="Arial"/>
            <w:sz w:val="22"/>
            <w:szCs w:val="22"/>
          </w:rPr>
          <w:t>(GGS)</w:t>
        </w:r>
      </w:hyperlink>
      <w:r w:rsidR="00EA242E">
        <w:rPr>
          <w:rFonts w:eastAsia="Yu Gothic UI Semilight" w:cs="Arial"/>
          <w:sz w:val="22"/>
          <w:szCs w:val="22"/>
        </w:rPr>
        <w:t xml:space="preserve"> bei Ihrem Promotionsvorhaben aktiv zur Seite. Bitte nehmen Sie dort Kontakt auf.</w:t>
      </w:r>
      <w:r w:rsidR="00D7048B" w:rsidRPr="00EC4698">
        <w:rPr>
          <w:rFonts w:eastAsia="Yu Gothic UI Semilight" w:cs="Arial"/>
          <w:sz w:val="22"/>
          <w:szCs w:val="22"/>
        </w:rPr>
        <w:t xml:space="preserve"> </w:t>
      </w:r>
    </w:p>
    <w:p w:rsidR="002B4CEE" w:rsidRDefault="002B4CEE" w:rsidP="00EC4698">
      <w:pPr>
        <w:pStyle w:val="berschriftblau"/>
        <w:spacing w:line="276" w:lineRule="auto"/>
        <w:rPr>
          <w:rFonts w:eastAsia="Yu Gothic UI Semilight" w:cs="Arial"/>
          <w:b w:val="0"/>
        </w:rPr>
      </w:pPr>
      <w:r w:rsidRPr="0061673F">
        <w:rPr>
          <w:rFonts w:eastAsia="Yu Gothic UI Semilight" w:cs="Arial"/>
          <w:b w:val="0"/>
        </w:rPr>
        <w:lastRenderedPageBreak/>
        <w:t xml:space="preserve">Eröffnung des Prüfungsverfahrens </w:t>
      </w:r>
      <w:r w:rsidR="00077BA4" w:rsidRPr="0061673F">
        <w:rPr>
          <w:rFonts w:eastAsia="Yu Gothic UI Semilight" w:cs="Arial"/>
          <w:b w:val="0"/>
        </w:rPr>
        <w:t>(§</w:t>
      </w:r>
      <w:r w:rsidR="006014AA">
        <w:rPr>
          <w:rFonts w:eastAsia="Yu Gothic UI Semilight" w:cs="Arial"/>
          <w:b w:val="0"/>
        </w:rPr>
        <w:t xml:space="preserve"> </w:t>
      </w:r>
      <w:r w:rsidR="00077BA4" w:rsidRPr="0061673F">
        <w:rPr>
          <w:rFonts w:eastAsia="Yu Gothic UI Semilight" w:cs="Arial"/>
          <w:b w:val="0"/>
        </w:rPr>
        <w:t>12 PromO)</w:t>
      </w:r>
    </w:p>
    <w:p w:rsidR="00CD523A" w:rsidRPr="00AD55B2" w:rsidRDefault="00CD523A" w:rsidP="00EC4698">
      <w:pPr>
        <w:pStyle w:val="berschriftblau"/>
        <w:spacing w:line="276" w:lineRule="auto"/>
        <w:rPr>
          <w:rFonts w:eastAsia="Yu Gothic UI Semilight" w:cs="Arial"/>
          <w:b w:val="0"/>
          <w:sz w:val="12"/>
          <w:szCs w:val="12"/>
        </w:rPr>
      </w:pPr>
    </w:p>
    <w:p w:rsidR="00A115B3" w:rsidRPr="00CD523A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2127191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23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CD523A">
        <w:rPr>
          <w:rFonts w:eastAsia="Yu Gothic UI Semilight" w:cs="Arial"/>
          <w:sz w:val="22"/>
          <w:szCs w:val="22"/>
        </w:rPr>
        <w:tab/>
      </w:r>
      <w:r w:rsidR="00EA242E">
        <w:rPr>
          <w:rFonts w:eastAsia="Yu Gothic UI Semilight" w:cs="Arial"/>
          <w:sz w:val="22"/>
          <w:szCs w:val="22"/>
        </w:rPr>
        <w:t>F</w:t>
      </w:r>
      <w:r w:rsidR="00A115B3" w:rsidRPr="00CD523A">
        <w:rPr>
          <w:rFonts w:eastAsia="Yu Gothic UI Semilight" w:cs="Arial"/>
          <w:sz w:val="22"/>
          <w:szCs w:val="22"/>
        </w:rPr>
        <w:t>ormloser Antrag auf Eröffnung des Prüfungsverfahrens und Begutachtung der Dissertation an die Vorsitzende / den Vorsitzenden des Promotionsausschusses (Dekanin / Dekan) mit folgenden Unterlagen:</w:t>
      </w:r>
    </w:p>
    <w:p w:rsidR="00A115B3" w:rsidRPr="00CD523A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992612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23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CD523A">
        <w:rPr>
          <w:rFonts w:eastAsia="Yu Gothic UI Semilight" w:cs="Arial"/>
          <w:sz w:val="22"/>
          <w:szCs w:val="22"/>
        </w:rPr>
        <w:tab/>
      </w:r>
      <w:r w:rsidR="00A115B3" w:rsidRPr="00CD523A">
        <w:rPr>
          <w:rFonts w:eastAsia="Yu Gothic UI Semilight" w:cs="Arial"/>
          <w:sz w:val="22"/>
          <w:szCs w:val="22"/>
        </w:rPr>
        <w:t>gebundene Dissertation in zweifacher Ausfertigung</w:t>
      </w:r>
      <w:r w:rsidR="00CD523A">
        <w:rPr>
          <w:rFonts w:eastAsia="Yu Gothic UI Semilight" w:cs="Arial"/>
          <w:sz w:val="22"/>
          <w:szCs w:val="22"/>
        </w:rPr>
        <w:t xml:space="preserve">. </w:t>
      </w:r>
      <w:r w:rsidR="00A115B3" w:rsidRPr="00CD523A">
        <w:rPr>
          <w:rFonts w:eastAsia="Yu Gothic UI Semilight" w:cs="Arial"/>
          <w:sz w:val="22"/>
          <w:szCs w:val="22"/>
        </w:rPr>
        <w:t>In beide Exemplare ist jeweils die Versicherung gemäß § 12</w:t>
      </w:r>
      <w:r w:rsidR="00CD523A">
        <w:rPr>
          <w:rFonts w:eastAsia="Yu Gothic UI Semilight" w:cs="Arial"/>
          <w:sz w:val="22"/>
          <w:szCs w:val="22"/>
        </w:rPr>
        <w:t xml:space="preserve"> Abs. 2</w:t>
      </w:r>
      <w:r w:rsidR="00B1795A">
        <w:rPr>
          <w:rFonts w:eastAsia="Yu Gothic UI Semilight" w:cs="Arial"/>
          <w:sz w:val="22"/>
          <w:szCs w:val="22"/>
        </w:rPr>
        <w:t xml:space="preserve"> Nr. </w:t>
      </w:r>
      <w:r w:rsidR="00CD523A">
        <w:rPr>
          <w:rFonts w:eastAsia="Yu Gothic UI Semilight" w:cs="Arial"/>
          <w:sz w:val="22"/>
          <w:szCs w:val="22"/>
        </w:rPr>
        <w:t>1 PromO mit einzubinden.</w:t>
      </w:r>
    </w:p>
    <w:p w:rsidR="001D5C72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1877846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523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CD523A">
        <w:rPr>
          <w:rFonts w:eastAsia="Yu Gothic UI Semilight" w:cs="Arial"/>
          <w:sz w:val="22"/>
          <w:szCs w:val="22"/>
        </w:rPr>
        <w:tab/>
      </w:r>
      <w:r w:rsidR="00077BA4" w:rsidRPr="00CD523A">
        <w:rPr>
          <w:rFonts w:eastAsia="Yu Gothic UI Semilight" w:cs="Arial"/>
          <w:sz w:val="22"/>
          <w:szCs w:val="22"/>
        </w:rPr>
        <w:t>Zahlungsnach</w:t>
      </w:r>
      <w:r w:rsidR="00F65904">
        <w:rPr>
          <w:rFonts w:eastAsia="Yu Gothic UI Semilight" w:cs="Arial"/>
          <w:sz w:val="22"/>
          <w:szCs w:val="22"/>
        </w:rPr>
        <w:t xml:space="preserve">weis über die Promotionsgebühr in Höhe von 150 </w:t>
      </w:r>
      <w:r w:rsidR="00077BA4" w:rsidRPr="00CD523A">
        <w:rPr>
          <w:rFonts w:eastAsia="Yu Gothic UI Semilight" w:cs="Arial"/>
          <w:sz w:val="22"/>
          <w:szCs w:val="22"/>
        </w:rPr>
        <w:t xml:space="preserve">€, die auf folgendes </w:t>
      </w:r>
      <w:r w:rsidR="00077BA4" w:rsidRPr="00640FF3">
        <w:rPr>
          <w:rFonts w:eastAsia="Yu Gothic UI Semilight" w:cs="Arial"/>
          <w:sz w:val="22"/>
          <w:szCs w:val="22"/>
        </w:rPr>
        <w:t>Konto einzuzahlen ist:</w:t>
      </w:r>
    </w:p>
    <w:p w:rsidR="001D5C72" w:rsidRDefault="001D5C72" w:rsidP="001D5C72">
      <w:pPr>
        <w:spacing w:line="276" w:lineRule="auto"/>
        <w:ind w:left="2268"/>
        <w:contextualSpacing/>
        <w:jc w:val="both"/>
        <w:rPr>
          <w:rFonts w:eastAsia="Yu Gothic UI Semilight" w:cs="Arial"/>
          <w:sz w:val="22"/>
          <w:szCs w:val="22"/>
        </w:rPr>
      </w:pPr>
      <w:r>
        <w:rPr>
          <w:rFonts w:eastAsia="Yu Gothic UI Semilight" w:cs="Arial"/>
          <w:sz w:val="22"/>
          <w:szCs w:val="22"/>
        </w:rPr>
        <w:t>Justus-Liebig-Universität Gießen</w:t>
      </w:r>
    </w:p>
    <w:p w:rsidR="001D5C72" w:rsidRDefault="00640FF3" w:rsidP="001D5C72">
      <w:pPr>
        <w:spacing w:line="276" w:lineRule="auto"/>
        <w:ind w:left="2268"/>
        <w:contextualSpacing/>
        <w:jc w:val="both"/>
        <w:rPr>
          <w:rFonts w:eastAsia="Yu Gothic UI Semilight" w:cs="Arial"/>
          <w:sz w:val="22"/>
          <w:szCs w:val="22"/>
        </w:rPr>
      </w:pPr>
      <w:r w:rsidRPr="00640FF3">
        <w:rPr>
          <w:rFonts w:eastAsia="Yu Gothic UI Semilight" w:cs="Arial"/>
          <w:sz w:val="22"/>
          <w:szCs w:val="22"/>
        </w:rPr>
        <w:t>IBAN:</w:t>
      </w:r>
      <w:r w:rsidR="001D5C72">
        <w:rPr>
          <w:rFonts w:eastAsia="Yu Gothic UI Semilight" w:cs="Arial"/>
          <w:sz w:val="22"/>
          <w:szCs w:val="22"/>
        </w:rPr>
        <w:t> </w:t>
      </w:r>
      <w:r w:rsidRPr="00640FF3">
        <w:rPr>
          <w:rFonts w:eastAsia="Yu Gothic UI Semilight" w:cs="Arial"/>
          <w:sz w:val="22"/>
          <w:szCs w:val="22"/>
        </w:rPr>
        <w:t>DE98</w:t>
      </w:r>
      <w:r w:rsidR="001D5C72">
        <w:rPr>
          <w:rFonts w:eastAsia="Yu Gothic UI Semilight" w:cs="Arial"/>
          <w:sz w:val="22"/>
          <w:szCs w:val="22"/>
        </w:rPr>
        <w:t> </w:t>
      </w:r>
      <w:r w:rsidRPr="00640FF3">
        <w:rPr>
          <w:rFonts w:eastAsia="Yu Gothic UI Semilight" w:cs="Arial"/>
          <w:sz w:val="22"/>
          <w:szCs w:val="22"/>
        </w:rPr>
        <w:t>5005</w:t>
      </w:r>
      <w:r w:rsidR="001D5C72">
        <w:rPr>
          <w:rFonts w:eastAsia="Yu Gothic UI Semilight" w:cs="Arial"/>
          <w:sz w:val="22"/>
          <w:szCs w:val="22"/>
        </w:rPr>
        <w:t> </w:t>
      </w:r>
      <w:r w:rsidRPr="00640FF3">
        <w:rPr>
          <w:rFonts w:eastAsia="Yu Gothic UI Semilight" w:cs="Arial"/>
          <w:sz w:val="22"/>
          <w:szCs w:val="22"/>
        </w:rPr>
        <w:t>0000</w:t>
      </w:r>
      <w:r w:rsidR="001D5C72">
        <w:rPr>
          <w:rFonts w:eastAsia="Yu Gothic UI Semilight" w:cs="Arial"/>
          <w:sz w:val="22"/>
          <w:szCs w:val="22"/>
        </w:rPr>
        <w:t> </w:t>
      </w:r>
      <w:r w:rsidRPr="00640FF3">
        <w:rPr>
          <w:rFonts w:eastAsia="Yu Gothic UI Semilight" w:cs="Arial"/>
          <w:sz w:val="22"/>
          <w:szCs w:val="22"/>
        </w:rPr>
        <w:t>0001</w:t>
      </w:r>
      <w:r w:rsidR="001D5C72">
        <w:rPr>
          <w:rFonts w:eastAsia="Yu Gothic UI Semilight" w:cs="Arial"/>
          <w:sz w:val="22"/>
          <w:szCs w:val="22"/>
        </w:rPr>
        <w:t> </w:t>
      </w:r>
      <w:r w:rsidRPr="00640FF3">
        <w:rPr>
          <w:rFonts w:eastAsia="Yu Gothic UI Semilight" w:cs="Arial"/>
          <w:sz w:val="22"/>
          <w:szCs w:val="22"/>
        </w:rPr>
        <w:t>0065</w:t>
      </w:r>
      <w:r w:rsidR="001D5C72">
        <w:rPr>
          <w:rFonts w:eastAsia="Yu Gothic UI Semilight" w:cs="Arial"/>
          <w:sz w:val="22"/>
          <w:szCs w:val="22"/>
        </w:rPr>
        <w:t> </w:t>
      </w:r>
      <w:r w:rsidRPr="00640FF3">
        <w:rPr>
          <w:rFonts w:eastAsia="Yu Gothic UI Semilight" w:cs="Arial"/>
          <w:sz w:val="22"/>
          <w:szCs w:val="22"/>
        </w:rPr>
        <w:t>50</w:t>
      </w:r>
      <w:r w:rsidR="001D5C72">
        <w:rPr>
          <w:rFonts w:eastAsia="Yu Gothic UI Semilight" w:cs="Arial"/>
          <w:sz w:val="22"/>
          <w:szCs w:val="22"/>
        </w:rPr>
        <w:br/>
      </w:r>
      <w:r>
        <w:rPr>
          <w:rFonts w:eastAsia="Yu Gothic UI Semilight" w:cs="Arial"/>
          <w:sz w:val="22"/>
          <w:szCs w:val="22"/>
        </w:rPr>
        <w:t>(</w:t>
      </w:r>
      <w:r w:rsidR="001D5C72" w:rsidRPr="001D5C72">
        <w:rPr>
          <w:rFonts w:eastAsia="Yu Gothic UI Semilight" w:cs="Arial"/>
          <w:sz w:val="22"/>
          <w:szCs w:val="22"/>
        </w:rPr>
        <w:t xml:space="preserve">Landesbank Hessen-Thüringen, </w:t>
      </w:r>
      <w:r w:rsidRPr="00640FF3">
        <w:rPr>
          <w:rFonts w:eastAsia="Yu Gothic UI Semilight" w:cs="Arial"/>
          <w:sz w:val="22"/>
          <w:szCs w:val="22"/>
        </w:rPr>
        <w:t>BIC:</w:t>
      </w:r>
      <w:r w:rsidR="001D5C72">
        <w:rPr>
          <w:rFonts w:eastAsia="Yu Gothic UI Semilight" w:cs="Arial"/>
          <w:sz w:val="22"/>
          <w:szCs w:val="22"/>
        </w:rPr>
        <w:t xml:space="preserve"> </w:t>
      </w:r>
      <w:r w:rsidRPr="00640FF3">
        <w:rPr>
          <w:rFonts w:eastAsia="Yu Gothic UI Semilight" w:cs="Arial"/>
          <w:sz w:val="22"/>
          <w:szCs w:val="22"/>
        </w:rPr>
        <w:t>HELADEFFXXX</w:t>
      </w:r>
      <w:r w:rsidR="001D5C72">
        <w:rPr>
          <w:rFonts w:eastAsia="Yu Gothic UI Semilight" w:cs="Arial"/>
          <w:sz w:val="22"/>
          <w:szCs w:val="22"/>
        </w:rPr>
        <w:t>)</w:t>
      </w:r>
    </w:p>
    <w:p w:rsidR="004D14E9" w:rsidRPr="001D5C72" w:rsidRDefault="004D14E9" w:rsidP="001D5C72">
      <w:pPr>
        <w:spacing w:line="276" w:lineRule="auto"/>
        <w:ind w:left="2268"/>
        <w:contextualSpacing/>
        <w:jc w:val="both"/>
        <w:rPr>
          <w:rFonts w:eastAsia="Yu Gothic UI Semilight" w:cs="Arial"/>
          <w:color w:val="FF0000"/>
          <w:sz w:val="22"/>
          <w:szCs w:val="22"/>
        </w:rPr>
      </w:pPr>
      <w:r w:rsidRPr="00640FF3">
        <w:rPr>
          <w:rFonts w:eastAsia="Yu Gothic UI Semilight" w:cs="Arial"/>
          <w:sz w:val="22"/>
          <w:szCs w:val="22"/>
        </w:rPr>
        <w:t xml:space="preserve">Verwendungszweck: </w:t>
      </w:r>
      <w:r w:rsidRPr="001D5C72">
        <w:rPr>
          <w:rFonts w:eastAsia="Yu Gothic UI Semilight" w:cs="Arial"/>
          <w:sz w:val="22"/>
          <w:szCs w:val="22"/>
        </w:rPr>
        <w:t>"[</w:t>
      </w:r>
      <w:r w:rsidR="001D5C72" w:rsidRPr="001D5C72">
        <w:rPr>
          <w:rFonts w:eastAsia="Yu Gothic UI Semilight" w:cs="Arial"/>
          <w:sz w:val="22"/>
          <w:szCs w:val="22"/>
        </w:rPr>
        <w:t xml:space="preserve">Ihr </w:t>
      </w:r>
      <w:r w:rsidRPr="001D5C72">
        <w:rPr>
          <w:rFonts w:eastAsia="Yu Gothic UI Semilight" w:cs="Arial"/>
          <w:sz w:val="22"/>
          <w:szCs w:val="22"/>
        </w:rPr>
        <w:t>Name], Promotionsgebühr FB 01"</w:t>
      </w:r>
    </w:p>
    <w:p w:rsidR="00077BA4" w:rsidRPr="00EC4698" w:rsidRDefault="00077BA4" w:rsidP="001D5C72">
      <w:pPr>
        <w:pStyle w:val="Listenabsatz"/>
        <w:spacing w:line="276" w:lineRule="auto"/>
        <w:ind w:left="2268"/>
        <w:jc w:val="both"/>
        <w:rPr>
          <w:rFonts w:eastAsia="Yu Gothic UI Semilight" w:cs="Arial"/>
          <w:sz w:val="22"/>
          <w:szCs w:val="22"/>
        </w:rPr>
      </w:pPr>
    </w:p>
    <w:p w:rsidR="00D7048B" w:rsidRPr="00CD523A" w:rsidRDefault="00B717C6" w:rsidP="00CD523A">
      <w:pPr>
        <w:spacing w:line="276" w:lineRule="auto"/>
        <w:jc w:val="both"/>
        <w:rPr>
          <w:rFonts w:eastAsia="Yu Gothic UI Semilight" w:cs="Arial"/>
          <w:sz w:val="24"/>
        </w:rPr>
      </w:pPr>
      <w:r w:rsidRPr="00CD523A">
        <w:rPr>
          <w:rFonts w:eastAsia="Yu Gothic UI Semilight" w:cs="Arial"/>
          <w:sz w:val="22"/>
          <w:szCs w:val="22"/>
        </w:rPr>
        <w:t xml:space="preserve">Nach Bearbeitung des Antrags </w:t>
      </w:r>
      <w:r w:rsidR="00D2105E" w:rsidRPr="00CD523A">
        <w:rPr>
          <w:rFonts w:eastAsia="Yu Gothic UI Semilight" w:cs="Arial"/>
          <w:sz w:val="22"/>
          <w:szCs w:val="22"/>
        </w:rPr>
        <w:t xml:space="preserve">wird das Dekanat </w:t>
      </w:r>
      <w:r w:rsidR="006014AA">
        <w:rPr>
          <w:rFonts w:eastAsia="Yu Gothic UI Semilight" w:cs="Arial"/>
          <w:sz w:val="22"/>
          <w:szCs w:val="22"/>
        </w:rPr>
        <w:t xml:space="preserve">die Erstgutachterin oder den Erstgutachter </w:t>
      </w:r>
      <w:r w:rsidRPr="00CD523A">
        <w:rPr>
          <w:rFonts w:eastAsia="Yu Gothic UI Semilight" w:cs="Arial"/>
          <w:sz w:val="22"/>
          <w:szCs w:val="22"/>
        </w:rPr>
        <w:t>bestell</w:t>
      </w:r>
      <w:r w:rsidR="00D2105E" w:rsidRPr="00CD523A">
        <w:rPr>
          <w:rFonts w:eastAsia="Yu Gothic UI Semilight" w:cs="Arial"/>
          <w:sz w:val="22"/>
          <w:szCs w:val="22"/>
        </w:rPr>
        <w:t>en</w:t>
      </w:r>
      <w:r w:rsidR="00D7048B" w:rsidRPr="00CD523A">
        <w:rPr>
          <w:rFonts w:eastAsia="Yu Gothic UI Semilight" w:cs="Arial"/>
          <w:sz w:val="22"/>
          <w:szCs w:val="22"/>
        </w:rPr>
        <w:t xml:space="preserve">. </w:t>
      </w:r>
      <w:r w:rsidRPr="00CD523A">
        <w:rPr>
          <w:rFonts w:eastAsia="Yu Gothic UI Semilight" w:cs="Arial"/>
          <w:sz w:val="22"/>
          <w:szCs w:val="22"/>
        </w:rPr>
        <w:t xml:space="preserve">Nach Eingang des Erstgutachtens wird entsprechend </w:t>
      </w:r>
      <w:r w:rsidR="006014AA">
        <w:rPr>
          <w:rFonts w:eastAsia="Yu Gothic UI Semilight" w:cs="Arial"/>
          <w:sz w:val="22"/>
          <w:szCs w:val="22"/>
        </w:rPr>
        <w:t>die Zweitgutachterin oder der Zweitgutachter</w:t>
      </w:r>
      <w:r w:rsidRPr="00CD523A">
        <w:rPr>
          <w:rFonts w:eastAsia="Yu Gothic UI Semilight" w:cs="Arial"/>
          <w:sz w:val="22"/>
          <w:szCs w:val="22"/>
        </w:rPr>
        <w:t xml:space="preserve"> bestellt</w:t>
      </w:r>
      <w:r w:rsidR="00D7048B" w:rsidRPr="00CD523A">
        <w:rPr>
          <w:rFonts w:eastAsia="Yu Gothic UI Semilight" w:cs="Arial"/>
          <w:sz w:val="22"/>
          <w:szCs w:val="22"/>
        </w:rPr>
        <w:t>. Nach Eingang des Zweitgutachtens erfolgt d</w:t>
      </w:r>
      <w:r w:rsidR="00D2105E" w:rsidRPr="00CD523A">
        <w:rPr>
          <w:rFonts w:eastAsia="Yu Gothic UI Semilight" w:cs="Arial"/>
          <w:sz w:val="22"/>
          <w:szCs w:val="22"/>
        </w:rPr>
        <w:t>ie Auslage Ihrer Dissertation (zwei Wochen während und vier</w:t>
      </w:r>
      <w:r w:rsidR="00D7048B" w:rsidRPr="00CD523A">
        <w:rPr>
          <w:rFonts w:eastAsia="Yu Gothic UI Semilight" w:cs="Arial"/>
          <w:sz w:val="22"/>
          <w:szCs w:val="22"/>
        </w:rPr>
        <w:t xml:space="preserve"> Wochen außerhalb der Vorlesungszeit). Ihre Dissertation kann in dieser Zeit nur von promovierten Mitgliedern und Angehörigen des Fachbereichs, die Gutachten lediglich von den Professo</w:t>
      </w:r>
      <w:r w:rsidR="006014AA">
        <w:rPr>
          <w:rFonts w:eastAsia="Yu Gothic UI Semilight" w:cs="Arial"/>
          <w:sz w:val="22"/>
          <w:szCs w:val="22"/>
        </w:rPr>
        <w:t>rinnen und Professoren</w:t>
      </w:r>
      <w:r w:rsidR="00D7048B" w:rsidRPr="00CD523A">
        <w:rPr>
          <w:rFonts w:eastAsia="Yu Gothic UI Semilight" w:cs="Arial"/>
          <w:sz w:val="22"/>
          <w:szCs w:val="22"/>
        </w:rPr>
        <w:t xml:space="preserve"> und Betreuern eingesehen werden.</w:t>
      </w:r>
      <w:r w:rsidR="006014AA">
        <w:rPr>
          <w:rFonts w:eastAsia="Yu Gothic UI Semilight" w:cs="Arial"/>
          <w:sz w:val="22"/>
          <w:szCs w:val="22"/>
        </w:rPr>
        <w:t xml:space="preserve"> </w:t>
      </w:r>
      <w:r w:rsidR="00D7048B" w:rsidRPr="00CD523A">
        <w:rPr>
          <w:rFonts w:eastAsia="Yu Gothic UI Semilight" w:cs="Arial"/>
          <w:sz w:val="22"/>
          <w:szCs w:val="22"/>
        </w:rPr>
        <w:t>Nach Ende der Auslage können Sie die begutachtete Dissertation sowie die Gutachten im Dekanat</w:t>
      </w:r>
      <w:r w:rsidR="006014AA">
        <w:rPr>
          <w:rFonts w:eastAsia="Yu Gothic UI Semilight" w:cs="Arial"/>
          <w:sz w:val="22"/>
          <w:szCs w:val="22"/>
        </w:rPr>
        <w:t xml:space="preserve"> einsehen und ggf. kopieren. </w:t>
      </w:r>
      <w:r w:rsidR="00D7048B" w:rsidRPr="00CD523A">
        <w:rPr>
          <w:rFonts w:eastAsia="Yu Gothic UI Semilight" w:cs="Arial"/>
          <w:sz w:val="22"/>
          <w:szCs w:val="22"/>
        </w:rPr>
        <w:t>Über die einzelnen Vorgänge werden Sie jeweils schriftlich informiert</w:t>
      </w:r>
      <w:r w:rsidR="00D7048B" w:rsidRPr="00CD523A">
        <w:rPr>
          <w:rFonts w:eastAsia="Yu Gothic UI Semilight" w:cs="Arial"/>
          <w:sz w:val="24"/>
        </w:rPr>
        <w:t>.</w:t>
      </w:r>
    </w:p>
    <w:p w:rsidR="00813BAF" w:rsidRPr="00EC4698" w:rsidRDefault="00813BAF" w:rsidP="00EC4698">
      <w:pPr>
        <w:spacing w:line="276" w:lineRule="auto"/>
        <w:jc w:val="both"/>
        <w:rPr>
          <w:rFonts w:eastAsia="Yu Gothic UI Semilight" w:cs="Arial"/>
          <w:sz w:val="24"/>
        </w:rPr>
      </w:pPr>
    </w:p>
    <w:p w:rsidR="00D7048B" w:rsidRDefault="00D7048B" w:rsidP="00EC4698">
      <w:pPr>
        <w:pStyle w:val="berschriftblau"/>
        <w:spacing w:line="276" w:lineRule="auto"/>
        <w:rPr>
          <w:rFonts w:eastAsia="Yu Gothic UI Semilight" w:cs="Arial"/>
          <w:b w:val="0"/>
        </w:rPr>
      </w:pPr>
      <w:r w:rsidRPr="006F5F06">
        <w:rPr>
          <w:rFonts w:eastAsia="Yu Gothic UI Semilight" w:cs="Arial"/>
          <w:b w:val="0"/>
        </w:rPr>
        <w:t>Disputation</w:t>
      </w:r>
      <w:r w:rsidR="00077BA4" w:rsidRPr="006F5F06">
        <w:rPr>
          <w:rFonts w:eastAsia="Yu Gothic UI Semilight" w:cs="Arial"/>
          <w:b w:val="0"/>
        </w:rPr>
        <w:t xml:space="preserve"> (§</w:t>
      </w:r>
      <w:r w:rsidR="006014AA" w:rsidRPr="006F5F06">
        <w:rPr>
          <w:rFonts w:eastAsia="Yu Gothic UI Semilight" w:cs="Arial"/>
          <w:b w:val="0"/>
        </w:rPr>
        <w:t xml:space="preserve"> </w:t>
      </w:r>
      <w:r w:rsidR="00077BA4" w:rsidRPr="006F5F06">
        <w:rPr>
          <w:rFonts w:eastAsia="Yu Gothic UI Semilight" w:cs="Arial"/>
          <w:b w:val="0"/>
        </w:rPr>
        <w:t>14 Prom</w:t>
      </w:r>
      <w:r w:rsidR="00BA63F2" w:rsidRPr="006F5F06">
        <w:rPr>
          <w:rFonts w:eastAsia="Yu Gothic UI Semilight" w:cs="Arial"/>
          <w:b w:val="0"/>
        </w:rPr>
        <w:t>O</w:t>
      </w:r>
      <w:r w:rsidR="00077BA4" w:rsidRPr="006F5F06">
        <w:rPr>
          <w:rFonts w:eastAsia="Yu Gothic UI Semilight" w:cs="Arial"/>
          <w:b w:val="0"/>
        </w:rPr>
        <w:t>)</w:t>
      </w:r>
    </w:p>
    <w:p w:rsidR="006F5F06" w:rsidRPr="00AD55B2" w:rsidRDefault="006F5F06" w:rsidP="00EC4698">
      <w:pPr>
        <w:pStyle w:val="berschriftblau"/>
        <w:spacing w:line="276" w:lineRule="auto"/>
        <w:rPr>
          <w:rFonts w:eastAsia="Yu Gothic UI Semilight" w:cs="Arial"/>
          <w:b w:val="0"/>
          <w:sz w:val="12"/>
          <w:szCs w:val="12"/>
        </w:rPr>
      </w:pPr>
    </w:p>
    <w:p w:rsidR="00813BAF" w:rsidRPr="006F5F06" w:rsidRDefault="00813BAF" w:rsidP="006F5F06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  <w:r w:rsidRPr="006F5F06">
        <w:rPr>
          <w:rFonts w:eastAsia="Yu Gothic UI Semilight" w:cs="Arial"/>
          <w:sz w:val="22"/>
          <w:szCs w:val="22"/>
        </w:rPr>
        <w:t>Den Termin für die Disputation sowie den organisatorischen Ablauf der Prüfung sollten Sie möglichst im Vorfeld mit Ihrem Betreuer abstimmen.</w:t>
      </w:r>
    </w:p>
    <w:p w:rsidR="006F5F06" w:rsidRDefault="006F5F06" w:rsidP="006F5F06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813BAF" w:rsidRPr="006F5F06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1359584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5F06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6F5F06">
        <w:rPr>
          <w:rFonts w:eastAsia="Yu Gothic UI Semilight" w:cs="Arial"/>
          <w:sz w:val="22"/>
          <w:szCs w:val="22"/>
        </w:rPr>
        <w:tab/>
      </w:r>
      <w:r w:rsidR="00EA242E">
        <w:rPr>
          <w:rFonts w:eastAsia="Yu Gothic UI Semilight" w:cs="Arial"/>
          <w:sz w:val="22"/>
          <w:szCs w:val="22"/>
        </w:rPr>
        <w:t>F</w:t>
      </w:r>
      <w:r w:rsidR="00813BAF" w:rsidRPr="006F5F06">
        <w:rPr>
          <w:rFonts w:eastAsia="Yu Gothic UI Semilight" w:cs="Arial"/>
          <w:sz w:val="22"/>
          <w:szCs w:val="22"/>
        </w:rPr>
        <w:t>ormloser Antrag auf Festsetzung des Disputationstermins an die Vorsitzende / den Vorsitzenden des Promotionsausschusses (Dekanin / Dekan) – idealerweise mit Erklärung auf Verzicht der 14-tägigen Ladungsfrist</w:t>
      </w:r>
      <w:r w:rsidR="00EA242E">
        <w:rPr>
          <w:rFonts w:eastAsia="Yu Gothic UI Semilight" w:cs="Arial"/>
          <w:sz w:val="22"/>
          <w:szCs w:val="22"/>
        </w:rPr>
        <w:t>.</w:t>
      </w:r>
    </w:p>
    <w:p w:rsidR="006F5F06" w:rsidRDefault="006F5F06" w:rsidP="006F5F06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EA242E" w:rsidRDefault="00813BAF" w:rsidP="006F5F06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  <w:r w:rsidRPr="006F5F06">
        <w:rPr>
          <w:rFonts w:eastAsia="Yu Gothic UI Semilight" w:cs="Arial"/>
          <w:sz w:val="22"/>
          <w:szCs w:val="22"/>
        </w:rPr>
        <w:t xml:space="preserve">Sie erhalten </w:t>
      </w:r>
      <w:r w:rsidR="00D2105E" w:rsidRPr="006F5F06">
        <w:rPr>
          <w:rFonts w:eastAsia="Yu Gothic UI Semilight" w:cs="Arial"/>
          <w:sz w:val="22"/>
          <w:szCs w:val="22"/>
        </w:rPr>
        <w:t>vom Dekanat</w:t>
      </w:r>
      <w:r w:rsidRPr="006F5F06">
        <w:rPr>
          <w:rFonts w:eastAsia="Yu Gothic UI Semilight" w:cs="Arial"/>
          <w:sz w:val="22"/>
          <w:szCs w:val="22"/>
        </w:rPr>
        <w:t xml:space="preserve"> eine schriftliche Ladung zur Disputation</w:t>
      </w:r>
      <w:r w:rsidR="00EA242E">
        <w:rPr>
          <w:rFonts w:eastAsia="Yu Gothic UI Semilight" w:cs="Arial"/>
          <w:sz w:val="22"/>
          <w:szCs w:val="22"/>
        </w:rPr>
        <w:t xml:space="preserve"> mit Veranstaltungsort und </w:t>
      </w:r>
      <w:r w:rsidR="001D5C72">
        <w:rPr>
          <w:rFonts w:eastAsia="Yu Gothic UI Semilight" w:cs="Arial"/>
          <w:sz w:val="22"/>
          <w:szCs w:val="22"/>
        </w:rPr>
        <w:t>-</w:t>
      </w:r>
      <w:r w:rsidR="00EA242E">
        <w:rPr>
          <w:rFonts w:eastAsia="Yu Gothic UI Semilight" w:cs="Arial"/>
          <w:sz w:val="22"/>
          <w:szCs w:val="22"/>
        </w:rPr>
        <w:t>zeit sowie der Benennung der Prüfungskommission.</w:t>
      </w:r>
    </w:p>
    <w:p w:rsidR="00813BAF" w:rsidRPr="006F5F06" w:rsidRDefault="00813BAF" w:rsidP="006F5F06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  <w:r w:rsidRPr="006F5F06">
        <w:rPr>
          <w:rFonts w:eastAsia="Yu Gothic UI Semilight" w:cs="Arial"/>
          <w:sz w:val="22"/>
          <w:szCs w:val="22"/>
        </w:rPr>
        <w:t xml:space="preserve"> </w:t>
      </w:r>
    </w:p>
    <w:p w:rsidR="00813BAF" w:rsidRPr="00EA242E" w:rsidRDefault="00EA242E" w:rsidP="006F5F06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  <w:r w:rsidRPr="00EA242E">
        <w:rPr>
          <w:rFonts w:eastAsia="Yu Gothic UI Semilight" w:cs="Arial"/>
          <w:sz w:val="22"/>
          <w:szCs w:val="22"/>
        </w:rPr>
        <w:t xml:space="preserve">Bei der Disputation erhalten Sie ein Exemplar Ihrer Dissertation zur Umarbeitung / zur Drucklegung. Dieses Exemplar ist </w:t>
      </w:r>
      <w:r w:rsidR="001D5C72">
        <w:rPr>
          <w:rFonts w:eastAsia="Yu Gothic UI Semilight" w:cs="Arial"/>
          <w:sz w:val="22"/>
          <w:szCs w:val="22"/>
        </w:rPr>
        <w:t xml:space="preserve">später </w:t>
      </w:r>
      <w:r w:rsidRPr="00EA242E">
        <w:rPr>
          <w:rFonts w:eastAsia="Yu Gothic UI Semilight" w:cs="Arial"/>
          <w:sz w:val="22"/>
          <w:szCs w:val="22"/>
        </w:rPr>
        <w:t>ohne Veränderung der Randbemerkungen wieder im Dekanat einzureichen und die Randbemerkungen sind zu anderen Zwecken nicht zu verwenden.</w:t>
      </w:r>
    </w:p>
    <w:p w:rsidR="00077BA4" w:rsidRPr="00EC4698" w:rsidRDefault="00077BA4" w:rsidP="00EC4698">
      <w:pPr>
        <w:spacing w:line="276" w:lineRule="auto"/>
        <w:jc w:val="both"/>
        <w:rPr>
          <w:rFonts w:eastAsia="Yu Gothic UI Semilight" w:cs="Arial"/>
          <w:sz w:val="24"/>
        </w:rPr>
      </w:pPr>
    </w:p>
    <w:p w:rsidR="00077BA4" w:rsidRPr="004D14E9" w:rsidRDefault="00077BA4" w:rsidP="00EC4698">
      <w:pPr>
        <w:pStyle w:val="berschriftblau"/>
        <w:spacing w:line="276" w:lineRule="auto"/>
        <w:rPr>
          <w:rFonts w:eastAsia="Yu Gothic UI Semilight" w:cs="Arial"/>
          <w:b w:val="0"/>
        </w:rPr>
      </w:pPr>
      <w:r w:rsidRPr="004D14E9">
        <w:rPr>
          <w:rFonts w:eastAsia="Yu Gothic UI Semilight" w:cs="Arial"/>
          <w:b w:val="0"/>
        </w:rPr>
        <w:t>Veröffentlichung der Dissertation (§</w:t>
      </w:r>
      <w:r w:rsidR="00184D5B">
        <w:rPr>
          <w:rFonts w:eastAsia="Yu Gothic UI Semilight" w:cs="Arial"/>
          <w:b w:val="0"/>
        </w:rPr>
        <w:t xml:space="preserve"> </w:t>
      </w:r>
      <w:r w:rsidRPr="004D14E9">
        <w:rPr>
          <w:rFonts w:eastAsia="Yu Gothic UI Semilight" w:cs="Arial"/>
          <w:b w:val="0"/>
        </w:rPr>
        <w:t>16 PromO)</w:t>
      </w:r>
    </w:p>
    <w:p w:rsidR="004D14E9" w:rsidRPr="00AD55B2" w:rsidRDefault="004D14E9" w:rsidP="004D14E9">
      <w:pPr>
        <w:spacing w:line="276" w:lineRule="auto"/>
        <w:jc w:val="both"/>
        <w:rPr>
          <w:rFonts w:eastAsia="Yu Gothic UI Semilight" w:cs="Arial"/>
          <w:sz w:val="12"/>
          <w:szCs w:val="12"/>
        </w:rPr>
      </w:pPr>
    </w:p>
    <w:p w:rsidR="00184D5B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2108874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4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84D5B">
        <w:rPr>
          <w:rFonts w:eastAsia="Yu Gothic UI Semilight" w:cs="Arial"/>
          <w:sz w:val="22"/>
          <w:szCs w:val="22"/>
        </w:rPr>
        <w:tab/>
      </w:r>
      <w:r w:rsidR="00077BA4" w:rsidRPr="004D14E9">
        <w:rPr>
          <w:rFonts w:eastAsia="Yu Gothic UI Semilight" w:cs="Arial"/>
          <w:sz w:val="22"/>
          <w:szCs w:val="22"/>
        </w:rPr>
        <w:t xml:space="preserve">Die Veröffentlichung hat innerhalb eines Jahres nach der Disputation zu erfolgen. </w:t>
      </w:r>
    </w:p>
    <w:p w:rsidR="00184D5B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2141638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4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84D5B">
        <w:rPr>
          <w:rFonts w:eastAsia="Yu Gothic UI Semilight" w:cs="Arial"/>
          <w:sz w:val="22"/>
          <w:szCs w:val="22"/>
        </w:rPr>
        <w:tab/>
      </w:r>
      <w:r w:rsidR="00077BA4" w:rsidRPr="004D14E9">
        <w:rPr>
          <w:rFonts w:eastAsia="Yu Gothic UI Semilight" w:cs="Arial"/>
          <w:sz w:val="22"/>
          <w:szCs w:val="22"/>
        </w:rPr>
        <w:t>Es kann vor Ablauf der Jahresfrist ein begründeter Antrag auf Verlängerung</w:t>
      </w:r>
      <w:r w:rsidR="00D2105E" w:rsidRPr="004D14E9">
        <w:rPr>
          <w:rFonts w:eastAsia="Yu Gothic UI Semilight" w:cs="Arial"/>
          <w:sz w:val="22"/>
          <w:szCs w:val="22"/>
        </w:rPr>
        <w:t xml:space="preserve"> </w:t>
      </w:r>
      <w:r w:rsidR="00077BA4" w:rsidRPr="004D14E9">
        <w:rPr>
          <w:rFonts w:eastAsia="Yu Gothic UI Semilight" w:cs="Arial"/>
          <w:sz w:val="22"/>
          <w:szCs w:val="22"/>
        </w:rPr>
        <w:t>um maximal ein weiteres Jahr</w:t>
      </w:r>
      <w:r w:rsidR="00D2105E" w:rsidRPr="004D14E9">
        <w:rPr>
          <w:rFonts w:eastAsia="Yu Gothic UI Semilight" w:cs="Arial"/>
          <w:sz w:val="22"/>
          <w:szCs w:val="22"/>
        </w:rPr>
        <w:t xml:space="preserve"> an die Dekanin / den Dekan</w:t>
      </w:r>
      <w:r w:rsidR="00077BA4" w:rsidRPr="004D14E9">
        <w:rPr>
          <w:rFonts w:eastAsia="Yu Gothic UI Semilight" w:cs="Arial"/>
          <w:sz w:val="22"/>
          <w:szCs w:val="22"/>
        </w:rPr>
        <w:t xml:space="preserve"> gestellt werden.</w:t>
      </w:r>
    </w:p>
    <w:p w:rsidR="00077BA4" w:rsidRPr="004D14E9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4952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4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84D5B">
        <w:rPr>
          <w:rFonts w:eastAsia="Yu Gothic UI Semilight" w:cs="Arial"/>
          <w:sz w:val="22"/>
          <w:szCs w:val="22"/>
        </w:rPr>
        <w:tab/>
      </w:r>
      <w:r w:rsidR="00077BA4" w:rsidRPr="004D14E9">
        <w:rPr>
          <w:rFonts w:eastAsia="Yu Gothic UI Semilight" w:cs="Arial"/>
          <w:sz w:val="22"/>
          <w:szCs w:val="22"/>
        </w:rPr>
        <w:t>Nach Vorlage eines Verlagsvertrags</w:t>
      </w:r>
      <w:r w:rsidR="003004C4" w:rsidRPr="004D14E9">
        <w:rPr>
          <w:rFonts w:eastAsia="Yu Gothic UI Semilight" w:cs="Arial"/>
          <w:sz w:val="22"/>
          <w:szCs w:val="22"/>
        </w:rPr>
        <w:t xml:space="preserve"> (auch als Scan per E-Mail möglich)</w:t>
      </w:r>
      <w:r w:rsidR="00077BA4" w:rsidRPr="004D14E9">
        <w:rPr>
          <w:rFonts w:eastAsia="Yu Gothic UI Semilight" w:cs="Arial"/>
          <w:sz w:val="22"/>
          <w:szCs w:val="22"/>
        </w:rPr>
        <w:t xml:space="preserve">, aus dem eine Druckauflage von mind. 150 Exemplaren hervorgehen muss, erhalten Sie eine vorläufige Promotionsurkunde </w:t>
      </w:r>
      <w:r w:rsidR="003004C4" w:rsidRPr="004D14E9">
        <w:rPr>
          <w:rFonts w:eastAsia="Yu Gothic UI Semilight" w:cs="Arial"/>
          <w:sz w:val="22"/>
          <w:szCs w:val="22"/>
        </w:rPr>
        <w:t>ausgestellt, sodass ab diesem Zeitpunkt (vorläufig) der Doktortitel geführt werden darf. Die vorläufige Urkunde verliert zwei Jahre nach Ausstellung ihre Gültigkeit.</w:t>
      </w:r>
    </w:p>
    <w:p w:rsidR="003004C4" w:rsidRDefault="00184D5B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r>
        <w:rPr>
          <w:rFonts w:eastAsia="Yu Gothic UI Semilight" w:cs="Arial"/>
          <w:sz w:val="22"/>
          <w:szCs w:val="22"/>
        </w:rPr>
        <w:lastRenderedPageBreak/>
        <w:t>Folgende Formen der Publikation sind möglich:</w:t>
      </w:r>
    </w:p>
    <w:p w:rsidR="00184D5B" w:rsidRPr="004D14E9" w:rsidRDefault="00184D5B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</w:p>
    <w:p w:rsidR="003004C4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229974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459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84D5B">
        <w:rPr>
          <w:rFonts w:eastAsia="Yu Gothic UI Semilight" w:cs="Arial"/>
          <w:sz w:val="22"/>
          <w:szCs w:val="22"/>
        </w:rPr>
        <w:tab/>
      </w:r>
      <w:r w:rsidR="003004C4" w:rsidRPr="004D14E9">
        <w:rPr>
          <w:rFonts w:eastAsia="Yu Gothic UI Semilight" w:cs="Arial"/>
          <w:sz w:val="22"/>
          <w:szCs w:val="22"/>
        </w:rPr>
        <w:t>Verlagsvertrag (Mindestauflage 150 Exemplare</w:t>
      </w:r>
      <w:r w:rsidR="00F15F1A" w:rsidRPr="004D14E9">
        <w:rPr>
          <w:rFonts w:eastAsia="Yu Gothic UI Semilight" w:cs="Arial"/>
          <w:sz w:val="22"/>
          <w:szCs w:val="22"/>
        </w:rPr>
        <w:t>; Kenntlichmachung als Gießener Dissertation unter Angabe des Fachbereichs Rechtswissenschaft auf der Rückseite des Titelblatts</w:t>
      </w:r>
      <w:r w:rsidR="003004C4" w:rsidRPr="004D14E9">
        <w:rPr>
          <w:rFonts w:eastAsia="Yu Gothic UI Semilight" w:cs="Arial"/>
          <w:sz w:val="22"/>
          <w:szCs w:val="22"/>
        </w:rPr>
        <w:t>)</w:t>
      </w:r>
      <w:r w:rsidR="00184D5B">
        <w:rPr>
          <w:rFonts w:eastAsia="Yu Gothic UI Semilight" w:cs="Arial"/>
          <w:sz w:val="22"/>
          <w:szCs w:val="22"/>
        </w:rPr>
        <w:t>.</w:t>
      </w:r>
    </w:p>
    <w:p w:rsidR="00184D5B" w:rsidRDefault="00184D5B" w:rsidP="00A2459F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</w:p>
    <w:p w:rsidR="00184D5B" w:rsidRDefault="00184D5B" w:rsidP="00A2459F">
      <w:pPr>
        <w:spacing w:line="276" w:lineRule="auto"/>
        <w:ind w:left="426"/>
        <w:jc w:val="both"/>
        <w:rPr>
          <w:rFonts w:eastAsia="Yu Gothic UI Semilight" w:cs="Arial"/>
          <w:sz w:val="22"/>
          <w:szCs w:val="22"/>
        </w:rPr>
      </w:pPr>
      <w:r>
        <w:rPr>
          <w:rFonts w:eastAsia="Yu Gothic UI Semilight" w:cs="Arial"/>
          <w:sz w:val="22"/>
          <w:szCs w:val="22"/>
        </w:rPr>
        <w:t>Bei Drucklegung über einen Verlag sind nach erfolgter Publikation folgende Unterlagen im Dekanat einzureichen:</w:t>
      </w:r>
    </w:p>
    <w:p w:rsidR="00184D5B" w:rsidRPr="004D14E9" w:rsidRDefault="00292DF3" w:rsidP="00A2459F">
      <w:pPr>
        <w:tabs>
          <w:tab w:val="left" w:pos="1276"/>
        </w:tabs>
        <w:spacing w:line="276" w:lineRule="auto"/>
        <w:ind w:left="737" w:firstLine="142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318123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459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84D5B">
        <w:rPr>
          <w:rFonts w:eastAsia="Yu Gothic UI Semilight" w:cs="Arial"/>
          <w:sz w:val="22"/>
          <w:szCs w:val="22"/>
        </w:rPr>
        <w:tab/>
      </w:r>
      <w:r w:rsidR="00184D5B" w:rsidRPr="004D14E9">
        <w:rPr>
          <w:rFonts w:eastAsia="Yu Gothic UI Semilight" w:cs="Arial"/>
          <w:sz w:val="22"/>
          <w:szCs w:val="22"/>
        </w:rPr>
        <w:t>4 Verlagsexemplare</w:t>
      </w:r>
    </w:p>
    <w:p w:rsidR="00184D5B" w:rsidRPr="004D14E9" w:rsidRDefault="00292DF3" w:rsidP="00A2459F">
      <w:pPr>
        <w:tabs>
          <w:tab w:val="left" w:pos="1276"/>
        </w:tabs>
        <w:spacing w:line="276" w:lineRule="auto"/>
        <w:ind w:left="737" w:firstLine="142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88697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459F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84D5B">
        <w:rPr>
          <w:rFonts w:eastAsia="Yu Gothic UI Semilight" w:cs="Arial"/>
          <w:sz w:val="22"/>
          <w:szCs w:val="22"/>
        </w:rPr>
        <w:tab/>
      </w:r>
      <w:r w:rsidR="00184D5B" w:rsidRPr="004D14E9">
        <w:rPr>
          <w:rFonts w:eastAsia="Yu Gothic UI Semilight" w:cs="Arial"/>
          <w:sz w:val="22"/>
          <w:szCs w:val="22"/>
        </w:rPr>
        <w:t>vom Betreuer unterzeichnetes Abstract der Dissertation (max. eine DIN A4-Seite)</w:t>
      </w:r>
    </w:p>
    <w:p w:rsidR="00184D5B" w:rsidRPr="004D14E9" w:rsidRDefault="00292DF3" w:rsidP="00A2459F">
      <w:pPr>
        <w:tabs>
          <w:tab w:val="left" w:pos="1276"/>
        </w:tabs>
        <w:spacing w:line="276" w:lineRule="auto"/>
        <w:ind w:left="737" w:firstLine="142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455402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4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84D5B">
        <w:rPr>
          <w:rFonts w:eastAsia="Yu Gothic UI Semilight" w:cs="Arial"/>
          <w:sz w:val="22"/>
          <w:szCs w:val="22"/>
        </w:rPr>
        <w:tab/>
      </w:r>
      <w:r w:rsidR="00184D5B" w:rsidRPr="004D14E9">
        <w:rPr>
          <w:rFonts w:eastAsia="Yu Gothic UI Semilight" w:cs="Arial"/>
          <w:sz w:val="22"/>
          <w:szCs w:val="22"/>
        </w:rPr>
        <w:t>Datenerhebungsbogen nach erfolgter Promotion für statistische Zwecke</w:t>
      </w:r>
    </w:p>
    <w:p w:rsidR="00184D5B" w:rsidRPr="004D14E9" w:rsidRDefault="00184D5B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</w:p>
    <w:p w:rsidR="003004C4" w:rsidRDefault="00292DF3" w:rsidP="00AD55B2">
      <w:pPr>
        <w:spacing w:line="276" w:lineRule="auto"/>
        <w:ind w:left="426" w:hanging="426"/>
        <w:jc w:val="both"/>
        <w:rPr>
          <w:rFonts w:eastAsia="Yu Gothic UI Semilight" w:cs="Arial"/>
          <w:sz w:val="22"/>
          <w:szCs w:val="22"/>
        </w:rPr>
      </w:pPr>
      <w:sdt>
        <w:sdtPr>
          <w:rPr>
            <w:rFonts w:eastAsia="Yu Gothic UI Semilight" w:cs="Arial"/>
            <w:sz w:val="22"/>
            <w:szCs w:val="22"/>
          </w:rPr>
          <w:id w:val="-702636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4D5B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184D5B">
        <w:rPr>
          <w:rFonts w:eastAsia="Yu Gothic UI Semilight" w:cs="Arial"/>
          <w:sz w:val="22"/>
          <w:szCs w:val="22"/>
        </w:rPr>
        <w:tab/>
      </w:r>
      <w:r w:rsidR="003004C4" w:rsidRPr="004D14E9">
        <w:rPr>
          <w:rFonts w:eastAsia="Yu Gothic UI Semilight" w:cs="Arial"/>
          <w:sz w:val="22"/>
          <w:szCs w:val="22"/>
        </w:rPr>
        <w:t xml:space="preserve">elektronische Veröffentlichung </w:t>
      </w:r>
      <w:r w:rsidR="003004C4" w:rsidRPr="00184D5B">
        <w:rPr>
          <w:rFonts w:eastAsia="Yu Gothic UI Semilight" w:cs="Arial"/>
          <w:sz w:val="22"/>
          <w:szCs w:val="22"/>
        </w:rPr>
        <w:t xml:space="preserve">(nach Rücksprache mit der </w:t>
      </w:r>
      <w:hyperlink r:id="rId10" w:history="1">
        <w:r w:rsidR="003004C4" w:rsidRPr="00A2459F">
          <w:rPr>
            <w:rStyle w:val="Hyperlink"/>
            <w:rFonts w:eastAsia="Yu Gothic UI Semilight" w:cs="Arial"/>
            <w:sz w:val="22"/>
            <w:szCs w:val="22"/>
          </w:rPr>
          <w:t>Universitätsbibliothek</w:t>
        </w:r>
      </w:hyperlink>
      <w:r w:rsidR="003004C4" w:rsidRPr="00184D5B">
        <w:rPr>
          <w:rFonts w:eastAsia="Yu Gothic UI Semilight" w:cs="Arial"/>
          <w:sz w:val="22"/>
          <w:szCs w:val="22"/>
        </w:rPr>
        <w:t xml:space="preserve"> sowie dem Dekanat</w:t>
      </w:r>
      <w:r w:rsidR="00BE57F0">
        <w:rPr>
          <w:rFonts w:eastAsia="Yu Gothic UI Semilight" w:cs="Arial"/>
          <w:sz w:val="22"/>
          <w:szCs w:val="22"/>
        </w:rPr>
        <w:t>, Nachweisführung ist abzustimmen</w:t>
      </w:r>
      <w:r w:rsidR="003004C4" w:rsidRPr="00184D5B">
        <w:rPr>
          <w:rFonts w:eastAsia="Yu Gothic UI Semilight" w:cs="Arial"/>
          <w:sz w:val="22"/>
          <w:szCs w:val="22"/>
        </w:rPr>
        <w:t>)</w:t>
      </w:r>
      <w:r w:rsidR="00BE57F0">
        <w:rPr>
          <w:rFonts w:eastAsia="Yu Gothic UI Semilight" w:cs="Arial"/>
          <w:sz w:val="22"/>
          <w:szCs w:val="22"/>
        </w:rPr>
        <w:t>.</w:t>
      </w:r>
    </w:p>
    <w:p w:rsidR="00184D5B" w:rsidRPr="004D14E9" w:rsidRDefault="00184D5B" w:rsidP="00184D5B">
      <w:pPr>
        <w:spacing w:line="276" w:lineRule="auto"/>
        <w:ind w:left="1560" w:hanging="426"/>
        <w:jc w:val="both"/>
        <w:rPr>
          <w:rFonts w:eastAsia="Yu Gothic UI Semilight" w:cs="Arial"/>
          <w:sz w:val="22"/>
          <w:szCs w:val="22"/>
        </w:rPr>
      </w:pPr>
    </w:p>
    <w:p w:rsidR="00BE57F0" w:rsidRDefault="00F15F1A" w:rsidP="004D14E9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  <w:r w:rsidRPr="004D14E9">
        <w:rPr>
          <w:rFonts w:eastAsia="Yu Gothic UI Semilight" w:cs="Arial"/>
          <w:sz w:val="22"/>
          <w:szCs w:val="22"/>
        </w:rPr>
        <w:t>Nach Einreichen der vollständigen Unterlagen wird Ihnen die endgültige Promotionsurkunde ausgestellt.</w:t>
      </w:r>
      <w:r w:rsidR="00BE57F0">
        <w:rPr>
          <w:rFonts w:eastAsia="Yu Gothic UI Semilight" w:cs="Arial"/>
          <w:sz w:val="22"/>
          <w:szCs w:val="22"/>
        </w:rPr>
        <w:t xml:space="preserve"> </w:t>
      </w:r>
    </w:p>
    <w:p w:rsidR="00BE57F0" w:rsidRDefault="00BE57F0" w:rsidP="004D14E9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F15F1A" w:rsidRPr="004D14E9" w:rsidRDefault="00BE57F0" w:rsidP="004D14E9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  <w:r>
        <w:rPr>
          <w:rFonts w:eastAsia="Yu Gothic UI Semilight" w:cs="Arial"/>
          <w:sz w:val="22"/>
          <w:szCs w:val="22"/>
        </w:rPr>
        <w:t xml:space="preserve">Bitte beachten Sie: </w:t>
      </w:r>
      <w:r w:rsidR="00F15F1A" w:rsidRPr="004D14E9">
        <w:rPr>
          <w:rFonts w:eastAsia="Yu Gothic UI Semilight" w:cs="Arial"/>
          <w:sz w:val="22"/>
          <w:szCs w:val="22"/>
        </w:rPr>
        <w:t>Bei schuldhafter Nichteinhaltung der in der PromO genannten Fristen erlöschen Ihre durch die Promotionsleistung erworbenen Rechte!</w:t>
      </w:r>
    </w:p>
    <w:p w:rsidR="00077BA4" w:rsidRPr="00EC4698" w:rsidRDefault="00077BA4" w:rsidP="00EC4698">
      <w:pPr>
        <w:pStyle w:val="Listenabsatz"/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077BA4" w:rsidRDefault="00077BA4" w:rsidP="00EC4698">
      <w:pPr>
        <w:pStyle w:val="berschriftblau"/>
        <w:spacing w:line="276" w:lineRule="auto"/>
        <w:rPr>
          <w:rFonts w:eastAsia="Yu Gothic UI Semilight" w:cs="Arial"/>
          <w:b w:val="0"/>
        </w:rPr>
      </w:pPr>
      <w:r w:rsidRPr="00BE57F0">
        <w:rPr>
          <w:rFonts w:eastAsia="Yu Gothic UI Semilight" w:cs="Arial"/>
          <w:b w:val="0"/>
        </w:rPr>
        <w:t xml:space="preserve">Allgemeines  </w:t>
      </w:r>
    </w:p>
    <w:p w:rsidR="00BE57F0" w:rsidRPr="001D5C72" w:rsidRDefault="00BE57F0" w:rsidP="00EC4698">
      <w:pPr>
        <w:pStyle w:val="berschriftblau"/>
        <w:spacing w:line="276" w:lineRule="auto"/>
        <w:rPr>
          <w:rFonts w:eastAsia="Yu Gothic UI Semilight" w:cs="Arial"/>
          <w:b w:val="0"/>
          <w:sz w:val="12"/>
          <w:szCs w:val="12"/>
        </w:rPr>
      </w:pPr>
    </w:p>
    <w:p w:rsidR="00077BA4" w:rsidRDefault="00077BA4" w:rsidP="00BE57F0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  <w:r w:rsidRPr="00BE57F0">
        <w:rPr>
          <w:rFonts w:eastAsia="Yu Gothic UI Semilight" w:cs="Arial"/>
          <w:sz w:val="22"/>
          <w:szCs w:val="22"/>
        </w:rPr>
        <w:t xml:space="preserve">Bei Fragen zum Promotionsverfahren wenden Sie sich bitte an das </w:t>
      </w:r>
      <w:hyperlink r:id="rId11" w:history="1">
        <w:r w:rsidRPr="00BE57F0">
          <w:rPr>
            <w:rStyle w:val="Hyperlink"/>
            <w:rFonts w:eastAsia="Yu Gothic UI Semilight" w:cs="Arial"/>
            <w:sz w:val="22"/>
            <w:szCs w:val="22"/>
          </w:rPr>
          <w:t>Dekanat</w:t>
        </w:r>
      </w:hyperlink>
      <w:r w:rsidRPr="00BE57F0">
        <w:rPr>
          <w:rFonts w:eastAsia="Yu Gothic UI Semilight" w:cs="Arial"/>
          <w:sz w:val="22"/>
          <w:szCs w:val="22"/>
        </w:rPr>
        <w:t xml:space="preserve"> des Fachbereichs.</w:t>
      </w:r>
    </w:p>
    <w:p w:rsidR="00BE57F0" w:rsidRPr="00BE57F0" w:rsidRDefault="00BE57F0" w:rsidP="00BE57F0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D7048B" w:rsidRDefault="00B1795A" w:rsidP="00BE57F0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  <w:r>
        <w:rPr>
          <w:rFonts w:eastAsia="Yu Gothic UI Semilight" w:cs="Arial"/>
          <w:sz w:val="22"/>
          <w:szCs w:val="22"/>
        </w:rPr>
        <w:t>Bitte teilen S</w:t>
      </w:r>
      <w:r w:rsidR="00077BA4" w:rsidRPr="00BE57F0">
        <w:rPr>
          <w:rFonts w:eastAsia="Yu Gothic UI Semilight" w:cs="Arial"/>
          <w:sz w:val="22"/>
          <w:szCs w:val="22"/>
        </w:rPr>
        <w:t>ie uns Änderungen Ihrer Kontaktdaten</w:t>
      </w:r>
      <w:r w:rsidR="00F15F1A" w:rsidRPr="00BE57F0">
        <w:rPr>
          <w:rFonts w:eastAsia="Yu Gothic UI Semilight" w:cs="Arial"/>
          <w:sz w:val="22"/>
          <w:szCs w:val="22"/>
        </w:rPr>
        <w:t xml:space="preserve"> – auch nach abgeschlossener Disputation </w:t>
      </w:r>
      <w:r w:rsidR="00F15F1A" w:rsidRPr="00BE57F0">
        <w:rPr>
          <w:rFonts w:eastAsia="Yu Gothic UI Semilight" w:cs="Arial"/>
          <w:sz w:val="22"/>
          <w:szCs w:val="22"/>
        </w:rPr>
        <w:softHyphen/>
        <w:t>–</w:t>
      </w:r>
      <w:r w:rsidR="00BE57F0" w:rsidRPr="00BE57F0">
        <w:rPr>
          <w:rFonts w:eastAsia="Yu Gothic UI Semilight" w:cs="Arial"/>
          <w:sz w:val="22"/>
          <w:szCs w:val="22"/>
        </w:rPr>
        <w:t xml:space="preserve"> zeitnah mit.</w:t>
      </w:r>
    </w:p>
    <w:p w:rsidR="00BE57F0" w:rsidRPr="00BE57F0" w:rsidRDefault="00BE57F0" w:rsidP="00BE57F0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F15F1A" w:rsidRPr="00BE57F0" w:rsidRDefault="00F15F1A" w:rsidP="00BE57F0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  <w:r w:rsidRPr="00BE57F0">
        <w:rPr>
          <w:rFonts w:eastAsia="Yu Gothic UI Semilight" w:cs="Arial"/>
          <w:sz w:val="22"/>
          <w:szCs w:val="22"/>
        </w:rPr>
        <w:t>Alle Promovierten eines Jahres werden zu</w:t>
      </w:r>
      <w:r w:rsidR="00B1795A">
        <w:rPr>
          <w:rFonts w:eastAsia="Yu Gothic UI Semilight" w:cs="Arial"/>
          <w:sz w:val="22"/>
          <w:szCs w:val="22"/>
        </w:rPr>
        <w:t>r</w:t>
      </w:r>
      <w:r w:rsidRPr="00BE57F0">
        <w:rPr>
          <w:rFonts w:eastAsia="Yu Gothic UI Semilight" w:cs="Arial"/>
          <w:sz w:val="22"/>
          <w:szCs w:val="22"/>
        </w:rPr>
        <w:t xml:space="preserve"> Akademischen Fe</w:t>
      </w:r>
      <w:r w:rsidR="00B1795A">
        <w:rPr>
          <w:rFonts w:eastAsia="Yu Gothic UI Semilight" w:cs="Arial"/>
          <w:sz w:val="22"/>
          <w:szCs w:val="22"/>
        </w:rPr>
        <w:t>ier</w:t>
      </w:r>
      <w:r w:rsidRPr="00BE57F0">
        <w:rPr>
          <w:rFonts w:eastAsia="Yu Gothic UI Semilight" w:cs="Arial"/>
          <w:sz w:val="22"/>
          <w:szCs w:val="22"/>
        </w:rPr>
        <w:t xml:space="preserve"> des Fachbereichs </w:t>
      </w:r>
      <w:r w:rsidR="00BE57F0" w:rsidRPr="00BE57F0">
        <w:rPr>
          <w:rFonts w:eastAsia="Yu Gothic UI Semilight" w:cs="Arial"/>
          <w:sz w:val="22"/>
          <w:szCs w:val="22"/>
        </w:rPr>
        <w:t>(in der Regel am zweiten Freitag nach Vorlesungsbeginn im Oktober</w:t>
      </w:r>
      <w:r w:rsidRPr="00BE57F0">
        <w:rPr>
          <w:rFonts w:eastAsia="Yu Gothic UI Semilight" w:cs="Arial"/>
          <w:sz w:val="22"/>
          <w:szCs w:val="22"/>
        </w:rPr>
        <w:t>) eingeladen.</w:t>
      </w:r>
    </w:p>
    <w:p w:rsidR="006B16C4" w:rsidRPr="00EC4698" w:rsidRDefault="006B16C4" w:rsidP="00EC4698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6B16C4" w:rsidRPr="00EC4698" w:rsidRDefault="006B16C4" w:rsidP="00EC4698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  <w:r w:rsidRPr="00EC4698">
        <w:rPr>
          <w:rFonts w:eastAsia="Yu Gothic UI Semilight" w:cs="Arial"/>
          <w:sz w:val="22"/>
          <w:szCs w:val="22"/>
        </w:rPr>
        <w:t>Diese Checkliste wird lediglich als Hilfsmittel bereitgestellt und erhebt keinen Anspruch auf Vollständigkeit. Maßgeblich für das Promotionsverfahren ist grundsätzlich die jeweils gültige Fassung der Promotionsordnung!</w:t>
      </w:r>
    </w:p>
    <w:p w:rsidR="00813BAF" w:rsidRPr="00EC4698" w:rsidRDefault="00813BAF" w:rsidP="00EC4698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8C12F9" w:rsidRDefault="008C12F9" w:rsidP="00EC4698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8C12F9" w:rsidRDefault="008C12F9" w:rsidP="00EC4698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8C12F9" w:rsidRDefault="008C12F9" w:rsidP="00EC4698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8C12F9" w:rsidRDefault="008C12F9" w:rsidP="00EC4698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8C12F9" w:rsidRDefault="008C12F9" w:rsidP="00EC4698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8C12F9" w:rsidRDefault="008C12F9" w:rsidP="00EC4698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8C12F9" w:rsidRDefault="008C12F9" w:rsidP="00EC4698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8C12F9" w:rsidRDefault="008C12F9" w:rsidP="00EC4698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8C12F9" w:rsidRDefault="008C12F9" w:rsidP="00EC4698">
      <w:pPr>
        <w:spacing w:line="276" w:lineRule="auto"/>
        <w:jc w:val="both"/>
        <w:rPr>
          <w:rFonts w:eastAsia="Yu Gothic UI Semilight" w:cs="Arial"/>
          <w:sz w:val="22"/>
          <w:szCs w:val="22"/>
        </w:rPr>
      </w:pPr>
    </w:p>
    <w:p w:rsidR="00813BAF" w:rsidRPr="00EC4698" w:rsidRDefault="006C0BA7" w:rsidP="008C12F9">
      <w:pPr>
        <w:spacing w:line="276" w:lineRule="auto"/>
        <w:jc w:val="right"/>
        <w:rPr>
          <w:rFonts w:eastAsia="Yu Gothic UI Semilight" w:cs="Arial"/>
          <w:sz w:val="22"/>
          <w:szCs w:val="22"/>
        </w:rPr>
      </w:pPr>
      <w:r>
        <w:rPr>
          <w:rFonts w:eastAsia="Yu Gothic UI Semilight" w:cs="Arial"/>
          <w:sz w:val="22"/>
          <w:szCs w:val="22"/>
        </w:rPr>
        <w:t>Stand 12</w:t>
      </w:r>
      <w:r w:rsidR="00813BAF" w:rsidRPr="00EC4698">
        <w:rPr>
          <w:rFonts w:eastAsia="Yu Gothic UI Semilight" w:cs="Arial"/>
          <w:sz w:val="22"/>
          <w:szCs w:val="22"/>
        </w:rPr>
        <w:t>/2018</w:t>
      </w:r>
    </w:p>
    <w:sectPr w:rsidR="00813BAF" w:rsidRPr="00EC4698" w:rsidSect="002035FD"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993" w:left="1134" w:header="45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EB3" w:rsidRDefault="00731EB3">
      <w:r>
        <w:separator/>
      </w:r>
    </w:p>
  </w:endnote>
  <w:endnote w:type="continuationSeparator" w:id="0">
    <w:p w:rsidR="00731EB3" w:rsidRDefault="00731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6576749"/>
      <w:docPartObj>
        <w:docPartGallery w:val="Page Numbers (Bottom of Page)"/>
        <w:docPartUnique/>
      </w:docPartObj>
    </w:sdtPr>
    <w:sdtEndPr/>
    <w:sdtContent>
      <w:p w:rsidR="0061673F" w:rsidRDefault="0061673F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0" t="9525" r="0" b="2540"/>
                  <wp:docPr id="1" name="Flussdiagramm: Verzweigung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3CF5A03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61673F" w:rsidRDefault="0061673F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292DF3">
          <w:rPr>
            <w:noProof/>
          </w:rPr>
          <w:t>3</w:t>
        </w:r>
        <w:r>
          <w:fldChar w:fldCharType="end"/>
        </w:r>
      </w:p>
    </w:sdtContent>
  </w:sdt>
  <w:p w:rsidR="0061673F" w:rsidRDefault="0061673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7851572"/>
      <w:docPartObj>
        <w:docPartGallery w:val="Page Numbers (Bottom of Page)"/>
        <w:docPartUnique/>
      </w:docPartObj>
    </w:sdtPr>
    <w:sdtEndPr/>
    <w:sdtContent>
      <w:p w:rsidR="0061673F" w:rsidRDefault="0061673F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0" t="9525" r="0" b="2540"/>
                  <wp:docPr id="2" name="Flussdiagramm: Verzweigung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DAB5A51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61673F" w:rsidRDefault="0061673F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292DF3">
          <w:rPr>
            <w:noProof/>
          </w:rPr>
          <w:t>1</w:t>
        </w:r>
        <w:r>
          <w:fldChar w:fldCharType="end"/>
        </w:r>
      </w:p>
    </w:sdtContent>
  </w:sdt>
  <w:p w:rsidR="0061673F" w:rsidRDefault="0061673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EB3" w:rsidRDefault="00731EB3">
      <w:r>
        <w:separator/>
      </w:r>
    </w:p>
  </w:footnote>
  <w:footnote w:type="continuationSeparator" w:id="0">
    <w:p w:rsidR="00731EB3" w:rsidRDefault="00731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591" w:rsidRDefault="00DF4654">
    <w:pPr>
      <w:pStyle w:val="Kopfzeile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540385</wp:posOffset>
          </wp:positionV>
          <wp:extent cx="6117590" cy="979805"/>
          <wp:effectExtent l="0" t="0" r="0" b="0"/>
          <wp:wrapNone/>
          <wp:docPr id="8" name="Bild 74" descr="FB01 Dekanat_12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4" descr="FB01 Dekanat_12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7590" cy="979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25CCF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8C652B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CCEDC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C08EF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8C3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B4AD8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23E559E"/>
    <w:lvl w:ilvl="0">
      <w:start w:val="1"/>
      <w:numFmt w:val="bullet"/>
      <w:pStyle w:val="Aufzhlungszeichen3"/>
      <w:lvlText w:val=""/>
      <w:lvlJc w:val="left"/>
      <w:pPr>
        <w:tabs>
          <w:tab w:val="num" w:pos="1134"/>
        </w:tabs>
        <w:ind w:left="1135" w:hanging="284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1C8E26"/>
    <w:lvl w:ilvl="0">
      <w:start w:val="1"/>
      <w:numFmt w:val="bullet"/>
      <w:pStyle w:val="Aufzhlungszeichen2"/>
      <w:lvlText w:val="-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8" w15:restartNumberingAfterBreak="0">
    <w:nsid w:val="FFFFFF88"/>
    <w:multiLevelType w:val="singleLevel"/>
    <w:tmpl w:val="E7983D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B061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33548"/>
    <w:multiLevelType w:val="hybridMultilevel"/>
    <w:tmpl w:val="15385DF4"/>
    <w:lvl w:ilvl="0" w:tplc="D6BC665E">
      <w:start w:val="1"/>
      <w:numFmt w:val="decimal"/>
      <w:pStyle w:val="GliederungEbene1"/>
      <w:lvlText w:val="%1.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1" w:tplc="95AED4AA">
      <w:start w:val="1"/>
      <w:numFmt w:val="lowerLetter"/>
      <w:lvlText w:val="%2."/>
      <w:lvlJc w:val="left"/>
      <w:pPr>
        <w:tabs>
          <w:tab w:val="num" w:pos="927"/>
        </w:tabs>
        <w:ind w:left="851" w:hanging="284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F9745BA"/>
    <w:multiLevelType w:val="hybridMultilevel"/>
    <w:tmpl w:val="B1188536"/>
    <w:lvl w:ilvl="0" w:tplc="D9D0B1EA">
      <w:start w:val="1"/>
      <w:numFmt w:val="lowerLetter"/>
      <w:pStyle w:val="GliederungEbene2"/>
      <w:lvlText w:val="%1."/>
      <w:lvlJc w:val="left"/>
      <w:pPr>
        <w:tabs>
          <w:tab w:val="num" w:pos="927"/>
        </w:tabs>
        <w:ind w:left="851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556085"/>
    <w:multiLevelType w:val="multilevel"/>
    <w:tmpl w:val="7798891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6757C"/>
    <w:multiLevelType w:val="multilevel"/>
    <w:tmpl w:val="77988914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9454AE"/>
    <w:multiLevelType w:val="hybridMultilevel"/>
    <w:tmpl w:val="DA30EDAC"/>
    <w:lvl w:ilvl="0" w:tplc="BC64FC84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127C59"/>
    <w:multiLevelType w:val="multilevel"/>
    <w:tmpl w:val="576AF0F0"/>
    <w:lvl w:ilvl="0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C840B5"/>
    <w:multiLevelType w:val="hybridMultilevel"/>
    <w:tmpl w:val="6750CDC4"/>
    <w:lvl w:ilvl="0" w:tplc="9724E122">
      <w:start w:val="1"/>
      <w:numFmt w:val="decimal"/>
      <w:pStyle w:val="Numerierung"/>
      <w:lvlText w:val="%1."/>
      <w:lvlJc w:val="left"/>
      <w:pPr>
        <w:tabs>
          <w:tab w:val="num" w:pos="284"/>
        </w:tabs>
        <w:ind w:left="568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331200"/>
    <w:multiLevelType w:val="multilevel"/>
    <w:tmpl w:val="7798891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3A010D"/>
    <w:multiLevelType w:val="multilevel"/>
    <w:tmpl w:val="67D25B36"/>
    <w:lvl w:ilvl="0">
      <w:start w:val="1"/>
      <w:numFmt w:val="upperRoman"/>
      <w:pStyle w:val="GliederungEbene0"/>
      <w:lvlText w:val="%1"/>
      <w:lvlJc w:val="right"/>
      <w:pPr>
        <w:tabs>
          <w:tab w:val="num" w:pos="284"/>
        </w:tabs>
        <w:ind w:left="284" w:hanging="5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47"/>
        </w:tabs>
        <w:ind w:left="94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307"/>
        </w:tabs>
        <w:ind w:left="130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667"/>
        </w:tabs>
        <w:ind w:left="166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27"/>
        </w:tabs>
        <w:ind w:left="202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387"/>
        </w:tabs>
        <w:ind w:left="238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47"/>
        </w:tabs>
        <w:ind w:left="27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07"/>
        </w:tabs>
        <w:ind w:left="310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467"/>
        </w:tabs>
        <w:ind w:left="3467" w:hanging="360"/>
      </w:pPr>
      <w:rPr>
        <w:rFonts w:hint="default"/>
      </w:rPr>
    </w:lvl>
  </w:abstractNum>
  <w:abstractNum w:abstractNumId="19" w15:restartNumberingAfterBreak="0">
    <w:nsid w:val="4F4F4BA3"/>
    <w:multiLevelType w:val="hybridMultilevel"/>
    <w:tmpl w:val="54B627C0"/>
    <w:lvl w:ilvl="0" w:tplc="9F7E247E">
      <w:start w:val="1"/>
      <w:numFmt w:val="bullet"/>
      <w:pStyle w:val="Aufzhlungspunkt"/>
      <w:lvlText w:val=""/>
      <w:lvlJc w:val="left"/>
      <w:pPr>
        <w:tabs>
          <w:tab w:val="num" w:pos="1429"/>
        </w:tabs>
        <w:ind w:left="1409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255598C"/>
    <w:multiLevelType w:val="hybridMultilevel"/>
    <w:tmpl w:val="1C9A836A"/>
    <w:lvl w:ilvl="0" w:tplc="BFBE73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6BF214E"/>
    <w:multiLevelType w:val="multilevel"/>
    <w:tmpl w:val="219CD72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F8695D"/>
    <w:multiLevelType w:val="hybridMultilevel"/>
    <w:tmpl w:val="FA7AA06E"/>
    <w:lvl w:ilvl="0" w:tplc="B6268222">
      <w:start w:val="1"/>
      <w:numFmt w:val="decimal"/>
      <w:pStyle w:val="Aufzhlung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92D2530"/>
    <w:multiLevelType w:val="hybridMultilevel"/>
    <w:tmpl w:val="ABBA8B90"/>
    <w:lvl w:ilvl="0" w:tplc="D1D4270E">
      <w:start w:val="1"/>
      <w:numFmt w:val="decimal"/>
      <w:lvlText w:val="%1.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 w15:restartNumberingAfterBreak="0">
    <w:nsid w:val="75B85D7A"/>
    <w:multiLevelType w:val="hybridMultilevel"/>
    <w:tmpl w:val="C302D4D0"/>
    <w:lvl w:ilvl="0" w:tplc="D9AC34FA">
      <w:start w:val="1"/>
      <w:numFmt w:val="bullet"/>
      <w:pStyle w:val="Aufzhlungsstrich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F84EDD"/>
    <w:multiLevelType w:val="hybridMultilevel"/>
    <w:tmpl w:val="219CD722"/>
    <w:lvl w:ilvl="0" w:tplc="E14E1748">
      <w:start w:val="1"/>
      <w:numFmt w:val="bullet"/>
      <w:pStyle w:val="Aufzhlungszeichen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906BE8"/>
    <w:multiLevelType w:val="hybridMultilevel"/>
    <w:tmpl w:val="05E2E8D6"/>
    <w:lvl w:ilvl="0" w:tplc="0407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19"/>
  </w:num>
  <w:num w:numId="2">
    <w:abstractNumId w:val="19"/>
  </w:num>
  <w:num w:numId="3">
    <w:abstractNumId w:val="24"/>
  </w:num>
  <w:num w:numId="4">
    <w:abstractNumId w:val="22"/>
  </w:num>
  <w:num w:numId="5">
    <w:abstractNumId w:val="26"/>
  </w:num>
  <w:num w:numId="6">
    <w:abstractNumId w:val="9"/>
  </w:num>
  <w:num w:numId="7">
    <w:abstractNumId w:val="23"/>
  </w:num>
  <w:num w:numId="8">
    <w:abstractNumId w:val="20"/>
  </w:num>
  <w:num w:numId="9">
    <w:abstractNumId w:val="25"/>
  </w:num>
  <w:num w:numId="10">
    <w:abstractNumId w:val="7"/>
  </w:num>
  <w:num w:numId="11">
    <w:abstractNumId w:val="6"/>
  </w:num>
  <w:num w:numId="12">
    <w:abstractNumId w:val="18"/>
  </w:num>
  <w:num w:numId="13">
    <w:abstractNumId w:val="10"/>
  </w:num>
  <w:num w:numId="14">
    <w:abstractNumId w:val="11"/>
  </w:num>
  <w:num w:numId="15">
    <w:abstractNumId w:val="15"/>
  </w:num>
  <w:num w:numId="16">
    <w:abstractNumId w:val="14"/>
  </w:num>
  <w:num w:numId="17">
    <w:abstractNumId w:val="21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2"/>
  </w:num>
  <w:num w:numId="27">
    <w:abstractNumId w:val="17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8Cemx8CaU9BeYsP7G1Xk2bEoYI0OcBgnUopOokGomrolbjockyJ2MaGwYOdXTnDpB1PhzzdtQKSSBqxU7wu+A==" w:salt="NQWw8yd9G3MxUkG5zTvnYQ=="/>
  <w:defaultTabStop w:val="709"/>
  <w:consecutiveHyphenLimit w:val="3"/>
  <w:hyphenationZone w:val="567"/>
  <w:noPunctuationKerning/>
  <w:characterSpacingControl w:val="doNotCompress"/>
  <w:hdrShapeDefaults>
    <o:shapedefaults v:ext="edit" spidmax="44033">
      <o:colormru v:ext="edit" colors="#ffc4c4,#ffc5c5,#c5e2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372"/>
    <w:rsid w:val="00011957"/>
    <w:rsid w:val="000610BF"/>
    <w:rsid w:val="00066002"/>
    <w:rsid w:val="00071044"/>
    <w:rsid w:val="00077BA4"/>
    <w:rsid w:val="00093106"/>
    <w:rsid w:val="00093BCC"/>
    <w:rsid w:val="000B1C42"/>
    <w:rsid w:val="000B6F83"/>
    <w:rsid w:val="000C7A37"/>
    <w:rsid w:val="000D4ABA"/>
    <w:rsid w:val="000F0324"/>
    <w:rsid w:val="000F4148"/>
    <w:rsid w:val="00103C7F"/>
    <w:rsid w:val="0014107F"/>
    <w:rsid w:val="001444B6"/>
    <w:rsid w:val="00156A2C"/>
    <w:rsid w:val="00156FB2"/>
    <w:rsid w:val="001702F9"/>
    <w:rsid w:val="00173A07"/>
    <w:rsid w:val="00183E08"/>
    <w:rsid w:val="00184D5B"/>
    <w:rsid w:val="00192606"/>
    <w:rsid w:val="001A4DD9"/>
    <w:rsid w:val="001C19BE"/>
    <w:rsid w:val="001C698A"/>
    <w:rsid w:val="001D15C9"/>
    <w:rsid w:val="001D5C72"/>
    <w:rsid w:val="001F1102"/>
    <w:rsid w:val="001F5361"/>
    <w:rsid w:val="001F6357"/>
    <w:rsid w:val="001F707C"/>
    <w:rsid w:val="00201328"/>
    <w:rsid w:val="002035FD"/>
    <w:rsid w:val="002144C3"/>
    <w:rsid w:val="00217DF2"/>
    <w:rsid w:val="00222A83"/>
    <w:rsid w:val="00230E1C"/>
    <w:rsid w:val="00233188"/>
    <w:rsid w:val="002336E1"/>
    <w:rsid w:val="00251709"/>
    <w:rsid w:val="00263E14"/>
    <w:rsid w:val="0027337B"/>
    <w:rsid w:val="002915DD"/>
    <w:rsid w:val="00291C33"/>
    <w:rsid w:val="00292DF3"/>
    <w:rsid w:val="002A6813"/>
    <w:rsid w:val="002A68D1"/>
    <w:rsid w:val="002B3030"/>
    <w:rsid w:val="002B4CEE"/>
    <w:rsid w:val="002B77D8"/>
    <w:rsid w:val="002B7C95"/>
    <w:rsid w:val="002C1D61"/>
    <w:rsid w:val="002C3416"/>
    <w:rsid w:val="002C432E"/>
    <w:rsid w:val="002D6CBF"/>
    <w:rsid w:val="002E3789"/>
    <w:rsid w:val="0030022B"/>
    <w:rsid w:val="003004C4"/>
    <w:rsid w:val="003009CC"/>
    <w:rsid w:val="00306FA3"/>
    <w:rsid w:val="003265B6"/>
    <w:rsid w:val="003326E1"/>
    <w:rsid w:val="003430C9"/>
    <w:rsid w:val="00350357"/>
    <w:rsid w:val="00350B30"/>
    <w:rsid w:val="003516A6"/>
    <w:rsid w:val="00363CFE"/>
    <w:rsid w:val="00372CFB"/>
    <w:rsid w:val="003805E9"/>
    <w:rsid w:val="003925E0"/>
    <w:rsid w:val="00395013"/>
    <w:rsid w:val="003A7C79"/>
    <w:rsid w:val="003B5990"/>
    <w:rsid w:val="003B6A74"/>
    <w:rsid w:val="003D3651"/>
    <w:rsid w:val="003E0C33"/>
    <w:rsid w:val="003E5947"/>
    <w:rsid w:val="003E6591"/>
    <w:rsid w:val="003F579B"/>
    <w:rsid w:val="003F7072"/>
    <w:rsid w:val="0040674E"/>
    <w:rsid w:val="004168C3"/>
    <w:rsid w:val="00455814"/>
    <w:rsid w:val="004973C9"/>
    <w:rsid w:val="004A318E"/>
    <w:rsid w:val="004D14E9"/>
    <w:rsid w:val="004F6954"/>
    <w:rsid w:val="00500345"/>
    <w:rsid w:val="0050259F"/>
    <w:rsid w:val="0050445E"/>
    <w:rsid w:val="005277D0"/>
    <w:rsid w:val="00557B48"/>
    <w:rsid w:val="005649C9"/>
    <w:rsid w:val="005730CE"/>
    <w:rsid w:val="0058071A"/>
    <w:rsid w:val="00587DC4"/>
    <w:rsid w:val="0059046B"/>
    <w:rsid w:val="00590804"/>
    <w:rsid w:val="005A6C50"/>
    <w:rsid w:val="005B6481"/>
    <w:rsid w:val="005D09F2"/>
    <w:rsid w:val="005F45B4"/>
    <w:rsid w:val="005F66E8"/>
    <w:rsid w:val="006014AA"/>
    <w:rsid w:val="006039A8"/>
    <w:rsid w:val="00605C3E"/>
    <w:rsid w:val="00613997"/>
    <w:rsid w:val="0061673F"/>
    <w:rsid w:val="00617EF2"/>
    <w:rsid w:val="0062406A"/>
    <w:rsid w:val="00631847"/>
    <w:rsid w:val="00633191"/>
    <w:rsid w:val="00636BCD"/>
    <w:rsid w:val="006370D8"/>
    <w:rsid w:val="00637F2D"/>
    <w:rsid w:val="00640FF3"/>
    <w:rsid w:val="00642023"/>
    <w:rsid w:val="00644CE0"/>
    <w:rsid w:val="006516C2"/>
    <w:rsid w:val="00657A29"/>
    <w:rsid w:val="00663CEF"/>
    <w:rsid w:val="00671982"/>
    <w:rsid w:val="006727AE"/>
    <w:rsid w:val="0067441D"/>
    <w:rsid w:val="00681A53"/>
    <w:rsid w:val="006B018C"/>
    <w:rsid w:val="006B16C4"/>
    <w:rsid w:val="006B2E2B"/>
    <w:rsid w:val="006C0BA7"/>
    <w:rsid w:val="006C5B59"/>
    <w:rsid w:val="006D307D"/>
    <w:rsid w:val="006E0385"/>
    <w:rsid w:val="006E09D7"/>
    <w:rsid w:val="006E1AE2"/>
    <w:rsid w:val="006E429B"/>
    <w:rsid w:val="006E4FE9"/>
    <w:rsid w:val="006F1990"/>
    <w:rsid w:val="006F46E3"/>
    <w:rsid w:val="006F56C2"/>
    <w:rsid w:val="006F5ECC"/>
    <w:rsid w:val="006F5F06"/>
    <w:rsid w:val="00724CDB"/>
    <w:rsid w:val="00731EB3"/>
    <w:rsid w:val="00737E53"/>
    <w:rsid w:val="0075711C"/>
    <w:rsid w:val="007700CB"/>
    <w:rsid w:val="007801C3"/>
    <w:rsid w:val="00780B55"/>
    <w:rsid w:val="00781C58"/>
    <w:rsid w:val="007A1CE4"/>
    <w:rsid w:val="007A30F4"/>
    <w:rsid w:val="007B79B8"/>
    <w:rsid w:val="007B7FD6"/>
    <w:rsid w:val="007C2D30"/>
    <w:rsid w:val="007E1BED"/>
    <w:rsid w:val="007E67FA"/>
    <w:rsid w:val="007F477B"/>
    <w:rsid w:val="008031BC"/>
    <w:rsid w:val="008114AB"/>
    <w:rsid w:val="008115B6"/>
    <w:rsid w:val="00813BAF"/>
    <w:rsid w:val="00814AD6"/>
    <w:rsid w:val="00817A95"/>
    <w:rsid w:val="00823640"/>
    <w:rsid w:val="00834882"/>
    <w:rsid w:val="008417F0"/>
    <w:rsid w:val="0084228B"/>
    <w:rsid w:val="00846A1C"/>
    <w:rsid w:val="00852EDF"/>
    <w:rsid w:val="00867DB4"/>
    <w:rsid w:val="0087296A"/>
    <w:rsid w:val="008755A2"/>
    <w:rsid w:val="00881BE3"/>
    <w:rsid w:val="008853AE"/>
    <w:rsid w:val="008A3059"/>
    <w:rsid w:val="008C12F9"/>
    <w:rsid w:val="008D2770"/>
    <w:rsid w:val="008D33B4"/>
    <w:rsid w:val="008D70F1"/>
    <w:rsid w:val="008E438C"/>
    <w:rsid w:val="008E7809"/>
    <w:rsid w:val="008F23A7"/>
    <w:rsid w:val="009243F0"/>
    <w:rsid w:val="00925B36"/>
    <w:rsid w:val="00930993"/>
    <w:rsid w:val="00933217"/>
    <w:rsid w:val="009346BF"/>
    <w:rsid w:val="00942E8B"/>
    <w:rsid w:val="00953396"/>
    <w:rsid w:val="00956EAB"/>
    <w:rsid w:val="00976ABA"/>
    <w:rsid w:val="00982FB3"/>
    <w:rsid w:val="00996CF3"/>
    <w:rsid w:val="009A012A"/>
    <w:rsid w:val="009A0439"/>
    <w:rsid w:val="009A5E2E"/>
    <w:rsid w:val="009B5F08"/>
    <w:rsid w:val="009C75B8"/>
    <w:rsid w:val="009D73A3"/>
    <w:rsid w:val="009F2302"/>
    <w:rsid w:val="009F5606"/>
    <w:rsid w:val="00A10A58"/>
    <w:rsid w:val="00A115B3"/>
    <w:rsid w:val="00A232AB"/>
    <w:rsid w:val="00A236CC"/>
    <w:rsid w:val="00A2459F"/>
    <w:rsid w:val="00A264E6"/>
    <w:rsid w:val="00A50768"/>
    <w:rsid w:val="00A518D2"/>
    <w:rsid w:val="00A51C80"/>
    <w:rsid w:val="00A5567E"/>
    <w:rsid w:val="00A5784C"/>
    <w:rsid w:val="00A7250F"/>
    <w:rsid w:val="00A7777D"/>
    <w:rsid w:val="00A812E7"/>
    <w:rsid w:val="00A8202E"/>
    <w:rsid w:val="00A86FA4"/>
    <w:rsid w:val="00A924CB"/>
    <w:rsid w:val="00A93EA0"/>
    <w:rsid w:val="00A94888"/>
    <w:rsid w:val="00AB03F7"/>
    <w:rsid w:val="00AB54A6"/>
    <w:rsid w:val="00AB7D32"/>
    <w:rsid w:val="00AC21BA"/>
    <w:rsid w:val="00AD55B2"/>
    <w:rsid w:val="00AE2D1A"/>
    <w:rsid w:val="00AF1671"/>
    <w:rsid w:val="00B03807"/>
    <w:rsid w:val="00B04586"/>
    <w:rsid w:val="00B11137"/>
    <w:rsid w:val="00B13690"/>
    <w:rsid w:val="00B1795A"/>
    <w:rsid w:val="00B54FF8"/>
    <w:rsid w:val="00B63056"/>
    <w:rsid w:val="00B717C6"/>
    <w:rsid w:val="00B770B1"/>
    <w:rsid w:val="00B82640"/>
    <w:rsid w:val="00B840B9"/>
    <w:rsid w:val="00B94AC6"/>
    <w:rsid w:val="00BA5E53"/>
    <w:rsid w:val="00BA63F2"/>
    <w:rsid w:val="00BB59EA"/>
    <w:rsid w:val="00BC0DAA"/>
    <w:rsid w:val="00BD05FB"/>
    <w:rsid w:val="00BE2765"/>
    <w:rsid w:val="00BE57F0"/>
    <w:rsid w:val="00C00230"/>
    <w:rsid w:val="00C0041B"/>
    <w:rsid w:val="00C11B17"/>
    <w:rsid w:val="00C212B8"/>
    <w:rsid w:val="00C2756A"/>
    <w:rsid w:val="00C40840"/>
    <w:rsid w:val="00C51AB5"/>
    <w:rsid w:val="00C627E9"/>
    <w:rsid w:val="00C724AB"/>
    <w:rsid w:val="00C77FCE"/>
    <w:rsid w:val="00CA5B71"/>
    <w:rsid w:val="00CB0D3F"/>
    <w:rsid w:val="00CD04A3"/>
    <w:rsid w:val="00CD059D"/>
    <w:rsid w:val="00CD4AAB"/>
    <w:rsid w:val="00CD523A"/>
    <w:rsid w:val="00CE45AD"/>
    <w:rsid w:val="00CF1179"/>
    <w:rsid w:val="00CF17AD"/>
    <w:rsid w:val="00CF3EB5"/>
    <w:rsid w:val="00CF57C5"/>
    <w:rsid w:val="00CF647B"/>
    <w:rsid w:val="00D04DC2"/>
    <w:rsid w:val="00D06001"/>
    <w:rsid w:val="00D06798"/>
    <w:rsid w:val="00D13EF9"/>
    <w:rsid w:val="00D16676"/>
    <w:rsid w:val="00D20FD4"/>
    <w:rsid w:val="00D2105E"/>
    <w:rsid w:val="00D27691"/>
    <w:rsid w:val="00D348C2"/>
    <w:rsid w:val="00D47823"/>
    <w:rsid w:val="00D62814"/>
    <w:rsid w:val="00D6445F"/>
    <w:rsid w:val="00D7048B"/>
    <w:rsid w:val="00D82D85"/>
    <w:rsid w:val="00D91756"/>
    <w:rsid w:val="00D93FBE"/>
    <w:rsid w:val="00D95E24"/>
    <w:rsid w:val="00DA2987"/>
    <w:rsid w:val="00DA6834"/>
    <w:rsid w:val="00DC6F0D"/>
    <w:rsid w:val="00DD1261"/>
    <w:rsid w:val="00DD46C8"/>
    <w:rsid w:val="00DE0458"/>
    <w:rsid w:val="00DE7A4F"/>
    <w:rsid w:val="00DF4654"/>
    <w:rsid w:val="00DF67CD"/>
    <w:rsid w:val="00DF7D5E"/>
    <w:rsid w:val="00E00A09"/>
    <w:rsid w:val="00E05541"/>
    <w:rsid w:val="00E20D1A"/>
    <w:rsid w:val="00E33689"/>
    <w:rsid w:val="00E3602B"/>
    <w:rsid w:val="00E40BAE"/>
    <w:rsid w:val="00E47079"/>
    <w:rsid w:val="00E531B7"/>
    <w:rsid w:val="00E54D17"/>
    <w:rsid w:val="00E54ED8"/>
    <w:rsid w:val="00E60B23"/>
    <w:rsid w:val="00E668D4"/>
    <w:rsid w:val="00E674CC"/>
    <w:rsid w:val="00E751C4"/>
    <w:rsid w:val="00E776BB"/>
    <w:rsid w:val="00E857C9"/>
    <w:rsid w:val="00E90939"/>
    <w:rsid w:val="00E94125"/>
    <w:rsid w:val="00EA0C0F"/>
    <w:rsid w:val="00EA242E"/>
    <w:rsid w:val="00EA44D2"/>
    <w:rsid w:val="00EB18D5"/>
    <w:rsid w:val="00EC06A1"/>
    <w:rsid w:val="00EC1D0B"/>
    <w:rsid w:val="00EC4698"/>
    <w:rsid w:val="00EC6E8B"/>
    <w:rsid w:val="00ED3272"/>
    <w:rsid w:val="00EE38C5"/>
    <w:rsid w:val="00EF7264"/>
    <w:rsid w:val="00F052A7"/>
    <w:rsid w:val="00F064A4"/>
    <w:rsid w:val="00F15F1A"/>
    <w:rsid w:val="00F168E6"/>
    <w:rsid w:val="00F2574F"/>
    <w:rsid w:val="00F520DB"/>
    <w:rsid w:val="00F52372"/>
    <w:rsid w:val="00F52B13"/>
    <w:rsid w:val="00F62310"/>
    <w:rsid w:val="00F65904"/>
    <w:rsid w:val="00F80D2E"/>
    <w:rsid w:val="00F835EF"/>
    <w:rsid w:val="00F84E26"/>
    <w:rsid w:val="00F87324"/>
    <w:rsid w:val="00F949DE"/>
    <w:rsid w:val="00F96525"/>
    <w:rsid w:val="00FD418B"/>
    <w:rsid w:val="00FD497E"/>
    <w:rsid w:val="00FE293B"/>
    <w:rsid w:val="00FE2E92"/>
    <w:rsid w:val="00FE438A"/>
    <w:rsid w:val="00FF1DE1"/>
    <w:rsid w:val="00FF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>
      <o:colormru v:ext="edit" colors="#ffc4c4,#ffc5c5,#c5e2ff"/>
    </o:shapedefaults>
    <o:shapelayout v:ext="edit">
      <o:idmap v:ext="edit" data="1"/>
    </o:shapelayout>
  </w:shapeDefaults>
  <w:decimalSymbol w:val=","/>
  <w:listSeparator w:val=";"/>
  <w14:docId w14:val="50DDE453"/>
  <w15:chartTrackingRefBased/>
  <w15:docId w15:val="{03BD05CD-E898-495A-BF64-58596EECB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D15C9"/>
    <w:pPr>
      <w:spacing w:line="260" w:lineRule="exact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qFormat/>
    <w:rsid w:val="001D15C9"/>
    <w:pPr>
      <w:keepNext/>
      <w:spacing w:before="520"/>
      <w:outlineLvl w:val="0"/>
    </w:pPr>
    <w:rPr>
      <w:rFonts w:cs="Arial"/>
      <w:b/>
      <w:bCs/>
      <w:kern w:val="32"/>
      <w:sz w:val="24"/>
    </w:rPr>
  </w:style>
  <w:style w:type="paragraph" w:styleId="berschrift2">
    <w:name w:val="heading 2"/>
    <w:basedOn w:val="Standard"/>
    <w:next w:val="Standard"/>
    <w:qFormat/>
    <w:rsid w:val="001D15C9"/>
    <w:pPr>
      <w:keepNext/>
      <w:spacing w:before="260"/>
      <w:outlineLvl w:val="1"/>
    </w:pPr>
    <w:rPr>
      <w:rFonts w:cs="Arial"/>
      <w:b/>
      <w:bCs/>
      <w:szCs w:val="28"/>
    </w:rPr>
  </w:style>
  <w:style w:type="paragraph" w:styleId="berschrift3">
    <w:name w:val="heading 3"/>
    <w:basedOn w:val="Standard"/>
    <w:next w:val="Standard"/>
    <w:qFormat/>
    <w:rsid w:val="001D15C9"/>
    <w:pPr>
      <w:keepNext/>
      <w:spacing w:before="260"/>
      <w:outlineLvl w:val="2"/>
    </w:pPr>
    <w:rPr>
      <w:rFonts w:cs="Arial"/>
      <w:bCs/>
      <w:i/>
      <w:iCs/>
      <w:szCs w:val="26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ragendePerson">
    <w:name w:val="Fragende Person"/>
    <w:basedOn w:val="Standard"/>
    <w:pPr>
      <w:overflowPunct w:val="0"/>
      <w:autoSpaceDE w:val="0"/>
      <w:autoSpaceDN w:val="0"/>
      <w:adjustRightInd w:val="0"/>
      <w:spacing w:before="120"/>
      <w:textAlignment w:val="baseline"/>
    </w:pPr>
    <w:rPr>
      <w:rFonts w:ascii="Courier New" w:hAnsi="Courier New" w:cs="Courier New"/>
      <w:bCs/>
    </w:rPr>
  </w:style>
  <w:style w:type="paragraph" w:customStyle="1" w:styleId="Frage">
    <w:name w:val="Frage"/>
    <w:basedOn w:val="Standard"/>
    <w:pPr>
      <w:overflowPunct w:val="0"/>
      <w:autoSpaceDE w:val="0"/>
      <w:autoSpaceDN w:val="0"/>
      <w:adjustRightInd w:val="0"/>
      <w:spacing w:before="120"/>
      <w:textAlignment w:val="baseline"/>
    </w:pPr>
    <w:rPr>
      <w:rFonts w:ascii="Courier New" w:hAnsi="Courier New" w:cs="Courier New"/>
      <w:szCs w:val="20"/>
    </w:rPr>
  </w:style>
  <w:style w:type="paragraph" w:customStyle="1" w:styleId="AntwortendePerson">
    <w:name w:val="Antwortende Person"/>
    <w:basedOn w:val="Standard"/>
    <w:pPr>
      <w:overflowPunct w:val="0"/>
      <w:autoSpaceDE w:val="0"/>
      <w:autoSpaceDN w:val="0"/>
      <w:adjustRightInd w:val="0"/>
      <w:spacing w:before="120" w:after="120"/>
      <w:textAlignment w:val="baseline"/>
    </w:pPr>
    <w:rPr>
      <w:rFonts w:cs="Arial"/>
    </w:rPr>
  </w:style>
  <w:style w:type="paragraph" w:customStyle="1" w:styleId="Antwort">
    <w:name w:val="Antwort"/>
    <w:basedOn w:val="Standard"/>
    <w:pPr>
      <w:overflowPunct w:val="0"/>
      <w:autoSpaceDE w:val="0"/>
      <w:autoSpaceDN w:val="0"/>
      <w:adjustRightInd w:val="0"/>
      <w:spacing w:after="480"/>
      <w:textAlignment w:val="baseline"/>
    </w:pPr>
    <w:rPr>
      <w:szCs w:val="20"/>
    </w:rPr>
  </w:style>
  <w:style w:type="paragraph" w:customStyle="1" w:styleId="Thema">
    <w:name w:val="Thema"/>
    <w:basedOn w:val="berschrift4"/>
    <w:pPr>
      <w:tabs>
        <w:tab w:val="left" w:pos="992"/>
        <w:tab w:val="left" w:pos="1134"/>
      </w:tabs>
      <w:overflowPunct w:val="0"/>
      <w:autoSpaceDE w:val="0"/>
      <w:autoSpaceDN w:val="0"/>
      <w:adjustRightInd w:val="0"/>
      <w:ind w:left="1134" w:hanging="1134"/>
      <w:textAlignment w:val="baseline"/>
    </w:pPr>
    <w:rPr>
      <w:sz w:val="24"/>
    </w:rPr>
  </w:style>
  <w:style w:type="paragraph" w:customStyle="1" w:styleId="Kopfzeilegeraderechts">
    <w:name w:val="Kopfzeile gerade rechts"/>
    <w:basedOn w:val="Kopfzeilegeradelinks"/>
    <w:pPr>
      <w:spacing w:after="0"/>
      <w:ind w:left="0" w:right="57"/>
      <w:jc w:val="right"/>
    </w:pPr>
    <w:rPr>
      <w:rFonts w:ascii="Garamond" w:hAnsi="Garamond"/>
      <w:kern w:val="20"/>
    </w:rPr>
  </w:style>
  <w:style w:type="paragraph" w:customStyle="1" w:styleId="Kopfzeilegeradelinks">
    <w:name w:val="Kopfzeile gerade links"/>
    <w:basedOn w:val="Kopfzeile"/>
    <w:pPr>
      <w:pBdr>
        <w:top w:val="single" w:sz="4" w:space="1" w:color="808080"/>
        <w:left w:val="single" w:sz="4" w:space="4" w:color="808080"/>
        <w:bottom w:val="single" w:sz="4" w:space="1" w:color="auto"/>
        <w:right w:val="single" w:sz="4" w:space="4" w:color="808080"/>
      </w:pBdr>
      <w:shd w:val="pct50" w:color="auto" w:fill="FFFFFF"/>
      <w:spacing w:after="20" w:line="240" w:lineRule="exact"/>
      <w:ind w:left="57"/>
    </w:pPr>
    <w:rPr>
      <w:rFonts w:ascii="Arial Rounded MT Bold" w:hAnsi="Arial Rounded MT Bold"/>
      <w:color w:val="FFFFFF"/>
      <w:kern w:val="16"/>
    </w:rPr>
  </w:style>
  <w:style w:type="paragraph" w:styleId="Kopfzeile">
    <w:name w:val="header"/>
    <w:basedOn w:val="Standard"/>
    <w:link w:val="KopfzeileZchn"/>
    <w:uiPriority w:val="99"/>
    <w:rsid w:val="001D15C9"/>
    <w:pPr>
      <w:tabs>
        <w:tab w:val="center" w:pos="4536"/>
        <w:tab w:val="right" w:pos="9072"/>
      </w:tabs>
    </w:pPr>
  </w:style>
  <w:style w:type="paragraph" w:customStyle="1" w:styleId="Textkrperfett">
    <w:name w:val="Textkörper (fett)"/>
    <w:basedOn w:val="Textkrper"/>
    <w:pPr>
      <w:spacing w:after="240"/>
      <w:jc w:val="both"/>
    </w:pPr>
    <w:rPr>
      <w:b/>
      <w:sz w:val="22"/>
      <w:szCs w:val="20"/>
    </w:rPr>
  </w:style>
  <w:style w:type="paragraph" w:styleId="Textkrper">
    <w:name w:val="Body Text"/>
    <w:basedOn w:val="Standard"/>
    <w:pPr>
      <w:spacing w:after="120"/>
    </w:pPr>
  </w:style>
  <w:style w:type="paragraph" w:customStyle="1" w:styleId="TextkrperAufzhlungsstrich">
    <w:name w:val="Textkörper (Aufzählungsstrich)"/>
    <w:basedOn w:val="Textkrper"/>
    <w:pPr>
      <w:spacing w:after="240"/>
    </w:pPr>
    <w:rPr>
      <w:bCs/>
      <w:sz w:val="22"/>
      <w:szCs w:val="20"/>
    </w:rPr>
  </w:style>
  <w:style w:type="paragraph" w:customStyle="1" w:styleId="Aufzhlungspunkt">
    <w:name w:val="Aufzählungspunkt"/>
    <w:basedOn w:val="TextkrperAufzhlungsstrich"/>
    <w:pPr>
      <w:numPr>
        <w:numId w:val="2"/>
      </w:numPr>
    </w:pPr>
  </w:style>
  <w:style w:type="paragraph" w:customStyle="1" w:styleId="Aufzhlungsstrich">
    <w:name w:val="Aufzählungsstrich"/>
    <w:basedOn w:val="Textkrper"/>
    <w:pPr>
      <w:numPr>
        <w:numId w:val="3"/>
      </w:numPr>
      <w:spacing w:after="240"/>
    </w:pPr>
    <w:rPr>
      <w:bCs/>
      <w:sz w:val="22"/>
      <w:szCs w:val="20"/>
    </w:rPr>
  </w:style>
  <w:style w:type="paragraph" w:customStyle="1" w:styleId="Aufzhlung">
    <w:name w:val="Aufzählung"/>
    <w:basedOn w:val="Textkrper"/>
    <w:pPr>
      <w:numPr>
        <w:numId w:val="4"/>
      </w:numPr>
      <w:spacing w:after="240"/>
      <w:jc w:val="both"/>
    </w:pPr>
    <w:rPr>
      <w:bCs/>
      <w:sz w:val="22"/>
      <w:szCs w:val="20"/>
    </w:rPr>
  </w:style>
  <w:style w:type="paragraph" w:styleId="Fuzeile">
    <w:name w:val="footer"/>
    <w:basedOn w:val="Standard"/>
    <w:link w:val="FuzeileZchn"/>
    <w:uiPriority w:val="99"/>
    <w:rsid w:val="001D15C9"/>
    <w:pPr>
      <w:tabs>
        <w:tab w:val="center" w:pos="4536"/>
        <w:tab w:val="right" w:pos="9072"/>
      </w:tabs>
    </w:pPr>
  </w:style>
  <w:style w:type="paragraph" w:customStyle="1" w:styleId="Erklrung">
    <w:name w:val="Erklärung"/>
    <w:basedOn w:val="Standard"/>
    <w:pPr>
      <w:spacing w:line="240" w:lineRule="exact"/>
      <w:jc w:val="right"/>
    </w:pPr>
    <w:rPr>
      <w:rFonts w:ascii="Garamond" w:hAnsi="Garamond"/>
      <w:i/>
      <w:iCs/>
      <w:color w:val="FF0000"/>
      <w:sz w:val="16"/>
    </w:rPr>
  </w:style>
  <w:style w:type="paragraph" w:customStyle="1" w:styleId="Brieftext">
    <w:name w:val="Brieftext"/>
    <w:basedOn w:val="Standard"/>
    <w:rsid w:val="001D15C9"/>
    <w:pPr>
      <w:spacing w:before="260"/>
    </w:pPr>
  </w:style>
  <w:style w:type="paragraph" w:styleId="Anrede">
    <w:name w:val="Salutation"/>
    <w:basedOn w:val="Standard"/>
    <w:next w:val="Standard"/>
    <w:rsid w:val="001D15C9"/>
    <w:pPr>
      <w:spacing w:before="260"/>
    </w:pPr>
  </w:style>
  <w:style w:type="paragraph" w:styleId="Gruformel">
    <w:name w:val="Closing"/>
    <w:basedOn w:val="Standard"/>
    <w:rsid w:val="001D15C9"/>
    <w:pPr>
      <w:spacing w:before="260"/>
    </w:pPr>
  </w:style>
  <w:style w:type="paragraph" w:customStyle="1" w:styleId="Anlage">
    <w:name w:val="Anlage"/>
    <w:basedOn w:val="Standard"/>
    <w:rsid w:val="00EF7264"/>
    <w:pPr>
      <w:spacing w:before="240" w:line="240" w:lineRule="exact"/>
      <w:ind w:left="567" w:right="2835"/>
    </w:pPr>
    <w:rPr>
      <w:rFonts w:cs="Arial"/>
      <w:spacing w:val="6"/>
    </w:rPr>
  </w:style>
  <w:style w:type="paragraph" w:customStyle="1" w:styleId="Nachrichtlich">
    <w:name w:val="Nachrichtlich"/>
    <w:basedOn w:val="Standard"/>
    <w:rsid w:val="001D15C9"/>
    <w:pPr>
      <w:spacing w:before="240"/>
      <w:ind w:right="2835"/>
    </w:pPr>
    <w:rPr>
      <w:rFonts w:cs="Arial"/>
      <w:spacing w:val="6"/>
    </w:rPr>
  </w:style>
  <w:style w:type="paragraph" w:styleId="Aufzhlungszeichen">
    <w:name w:val="List Bullet"/>
    <w:basedOn w:val="Standard"/>
    <w:rsid w:val="001D15C9"/>
    <w:pPr>
      <w:numPr>
        <w:numId w:val="9"/>
      </w:numPr>
      <w:spacing w:before="260"/>
      <w:ind w:left="568" w:right="284" w:hanging="284"/>
    </w:pPr>
  </w:style>
  <w:style w:type="paragraph" w:customStyle="1" w:styleId="Numerierung">
    <w:name w:val="Numerierung"/>
    <w:basedOn w:val="Standard"/>
    <w:rsid w:val="001D15C9"/>
    <w:pPr>
      <w:numPr>
        <w:numId w:val="25"/>
      </w:numPr>
      <w:spacing w:before="260"/>
      <w:ind w:right="284"/>
    </w:pPr>
  </w:style>
  <w:style w:type="paragraph" w:customStyle="1" w:styleId="AbsenderAdressfenster">
    <w:name w:val="Absender (Adressfenster)"/>
    <w:basedOn w:val="Standard"/>
    <w:rsid w:val="001D15C9"/>
    <w:pPr>
      <w:tabs>
        <w:tab w:val="center" w:pos="142"/>
        <w:tab w:val="left" w:pos="284"/>
      </w:tabs>
    </w:pPr>
    <w:rPr>
      <w:rFonts w:ascii="Arial Narrow" w:hAnsi="Arial Narrow"/>
      <w:b/>
      <w:bCs/>
      <w:sz w:val="16"/>
      <w:u w:val="single"/>
    </w:rPr>
  </w:style>
  <w:style w:type="paragraph" w:styleId="Abbildungsverzeichnis">
    <w:name w:val="table of figures"/>
    <w:basedOn w:val="Standard"/>
    <w:next w:val="Standard"/>
    <w:semiHidden/>
    <w:rsid w:val="001D15C9"/>
    <w:pPr>
      <w:ind w:left="284" w:hanging="284"/>
    </w:pPr>
  </w:style>
  <w:style w:type="paragraph" w:styleId="Aufzhlungszeichen2">
    <w:name w:val="List Bullet 2"/>
    <w:basedOn w:val="Standard"/>
    <w:rsid w:val="001D15C9"/>
    <w:pPr>
      <w:numPr>
        <w:numId w:val="10"/>
      </w:numPr>
      <w:spacing w:before="260"/>
      <w:ind w:right="567"/>
    </w:pPr>
  </w:style>
  <w:style w:type="paragraph" w:styleId="Aufzhlungszeichen3">
    <w:name w:val="List Bullet 3"/>
    <w:basedOn w:val="Standard"/>
    <w:rsid w:val="001D15C9"/>
    <w:pPr>
      <w:numPr>
        <w:numId w:val="11"/>
      </w:numPr>
      <w:spacing w:before="260"/>
      <w:ind w:right="851"/>
    </w:pPr>
  </w:style>
  <w:style w:type="paragraph" w:customStyle="1" w:styleId="Betreff">
    <w:name w:val="Betreff"/>
    <w:basedOn w:val="Standard"/>
    <w:rsid w:val="001D15C9"/>
    <w:pPr>
      <w:spacing w:before="260"/>
    </w:pPr>
    <w:rPr>
      <w:rFonts w:cs="Arial"/>
      <w:b/>
      <w:iCs/>
    </w:rPr>
  </w:style>
  <w:style w:type="paragraph" w:customStyle="1" w:styleId="Bezug">
    <w:name w:val="Bezug"/>
    <w:basedOn w:val="Standard"/>
    <w:rsid w:val="001D15C9"/>
  </w:style>
  <w:style w:type="paragraph" w:styleId="Blocktext">
    <w:name w:val="Block Text"/>
    <w:basedOn w:val="Standard"/>
    <w:rsid w:val="001D15C9"/>
    <w:pPr>
      <w:spacing w:before="260"/>
      <w:jc w:val="both"/>
    </w:pPr>
  </w:style>
  <w:style w:type="paragraph" w:customStyle="1" w:styleId="BlocktextmitEinzug">
    <w:name w:val="Blocktext (mit Einzug)"/>
    <w:basedOn w:val="Blocktext"/>
    <w:rsid w:val="001D15C9"/>
    <w:pPr>
      <w:ind w:left="284" w:right="284"/>
    </w:pPr>
  </w:style>
  <w:style w:type="paragraph" w:customStyle="1" w:styleId="BrieftextmitEinzug">
    <w:name w:val="Brieftext (mit Einzug)"/>
    <w:basedOn w:val="Brieftext"/>
    <w:rsid w:val="001D15C9"/>
    <w:pPr>
      <w:ind w:left="284" w:right="284"/>
    </w:pPr>
  </w:style>
  <w:style w:type="paragraph" w:customStyle="1" w:styleId="EmpfngerAdressfenster">
    <w:name w:val="Empfänger (Adressfenster)"/>
    <w:basedOn w:val="Standard"/>
    <w:rsid w:val="001D15C9"/>
    <w:pPr>
      <w:ind w:left="284" w:right="3402"/>
    </w:pPr>
  </w:style>
  <w:style w:type="paragraph" w:customStyle="1" w:styleId="GliederungEbene0">
    <w:name w:val="Gliederung (Ebene 0)"/>
    <w:basedOn w:val="Standard"/>
    <w:rsid w:val="001D15C9"/>
    <w:pPr>
      <w:numPr>
        <w:numId w:val="12"/>
      </w:numPr>
      <w:tabs>
        <w:tab w:val="clear" w:pos="284"/>
        <w:tab w:val="left" w:pos="567"/>
      </w:tabs>
      <w:spacing w:before="260"/>
      <w:ind w:left="568" w:right="284" w:hanging="284"/>
    </w:pPr>
    <w:rPr>
      <w:b/>
      <w:bCs/>
    </w:rPr>
  </w:style>
  <w:style w:type="paragraph" w:customStyle="1" w:styleId="GliederungEbene1">
    <w:name w:val="Gliederung (Ebene 1)"/>
    <w:basedOn w:val="Standard"/>
    <w:rsid w:val="001D15C9"/>
    <w:pPr>
      <w:numPr>
        <w:numId w:val="13"/>
      </w:numPr>
      <w:tabs>
        <w:tab w:val="clear" w:pos="644"/>
        <w:tab w:val="left" w:pos="567"/>
      </w:tabs>
      <w:spacing w:before="260"/>
      <w:ind w:left="851" w:right="567" w:hanging="284"/>
    </w:pPr>
  </w:style>
  <w:style w:type="paragraph" w:customStyle="1" w:styleId="GliederungEbene2">
    <w:name w:val="Gliederung (Ebene 2)"/>
    <w:basedOn w:val="Standard"/>
    <w:rsid w:val="001D15C9"/>
    <w:pPr>
      <w:numPr>
        <w:numId w:val="14"/>
      </w:numPr>
      <w:tabs>
        <w:tab w:val="clear" w:pos="927"/>
        <w:tab w:val="left" w:pos="851"/>
      </w:tabs>
      <w:spacing w:before="260"/>
      <w:ind w:left="1135" w:right="851"/>
    </w:pPr>
  </w:style>
  <w:style w:type="paragraph" w:styleId="NurText">
    <w:name w:val="Plain Text"/>
    <w:basedOn w:val="Standard"/>
    <w:rsid w:val="001D15C9"/>
    <w:rPr>
      <w:rFonts w:ascii="Courier New" w:hAnsi="Courier New" w:cs="Courier New"/>
      <w:szCs w:val="20"/>
    </w:rPr>
  </w:style>
  <w:style w:type="paragraph" w:customStyle="1" w:styleId="OrtAdressfenster">
    <w:name w:val="Ort (Adressfenster)"/>
    <w:basedOn w:val="Standard"/>
    <w:rsid w:val="001D15C9"/>
    <w:pPr>
      <w:spacing w:before="260"/>
      <w:ind w:left="284" w:right="3402"/>
    </w:pPr>
    <w:rPr>
      <w:rFonts w:cs="Arial"/>
      <w:b/>
    </w:rPr>
  </w:style>
  <w:style w:type="paragraph" w:customStyle="1" w:styleId="postalischerVermerkAdressfenster">
    <w:name w:val="postalischer Vermerk (Adressfenster)"/>
    <w:basedOn w:val="Standard"/>
    <w:rsid w:val="001D15C9"/>
    <w:rPr>
      <w:i/>
      <w:iCs/>
      <w:sz w:val="16"/>
    </w:rPr>
  </w:style>
  <w:style w:type="paragraph" w:styleId="Unterschrift">
    <w:name w:val="Signature"/>
    <w:basedOn w:val="Standard"/>
    <w:rsid w:val="001D15C9"/>
    <w:pPr>
      <w:tabs>
        <w:tab w:val="center" w:pos="4820"/>
        <w:tab w:val="right" w:pos="9639"/>
      </w:tabs>
      <w:spacing w:before="780"/>
    </w:pPr>
  </w:style>
  <w:style w:type="paragraph" w:styleId="Dokumentstruktur">
    <w:name w:val="Document Map"/>
    <w:basedOn w:val="Standard"/>
    <w:semiHidden/>
    <w:rsid w:val="001D15C9"/>
    <w:pPr>
      <w:shd w:val="clear" w:color="auto" w:fill="000080"/>
    </w:pPr>
    <w:rPr>
      <w:rFonts w:ascii="Tahoma" w:hAnsi="Tahoma" w:cs="Tahoma"/>
    </w:rPr>
  </w:style>
  <w:style w:type="paragraph" w:styleId="Sprechblasentext">
    <w:name w:val="Balloon Text"/>
    <w:basedOn w:val="Standard"/>
    <w:semiHidden/>
    <w:rsid w:val="001D15C9"/>
    <w:rPr>
      <w:rFonts w:ascii="Tahoma" w:hAnsi="Tahoma" w:cs="Tahoma"/>
      <w:sz w:val="16"/>
      <w:szCs w:val="16"/>
    </w:rPr>
  </w:style>
  <w:style w:type="paragraph" w:customStyle="1" w:styleId="berschrift0">
    <w:name w:val="Überschrift 0"/>
    <w:basedOn w:val="Standard"/>
    <w:rsid w:val="001D15C9"/>
    <w:pPr>
      <w:spacing w:before="520"/>
    </w:pPr>
    <w:rPr>
      <w:b/>
      <w:sz w:val="32"/>
    </w:rPr>
  </w:style>
  <w:style w:type="paragraph" w:customStyle="1" w:styleId="Legitimation">
    <w:name w:val="Legitimation"/>
    <w:basedOn w:val="Gruformel"/>
    <w:rsid w:val="001D15C9"/>
    <w:pPr>
      <w:spacing w:before="0"/>
    </w:pPr>
  </w:style>
  <w:style w:type="paragraph" w:customStyle="1" w:styleId="Unterzeichner">
    <w:name w:val="Unterzeichner"/>
    <w:basedOn w:val="Standard"/>
    <w:rsid w:val="001D15C9"/>
    <w:pPr>
      <w:tabs>
        <w:tab w:val="center" w:pos="4820"/>
        <w:tab w:val="right" w:pos="9639"/>
      </w:tabs>
    </w:pPr>
  </w:style>
  <w:style w:type="paragraph" w:customStyle="1" w:styleId="Unterschrift2">
    <w:name w:val="Unterschrift 2"/>
    <w:basedOn w:val="Standard"/>
    <w:rsid w:val="001D15C9"/>
    <w:pPr>
      <w:tabs>
        <w:tab w:val="center" w:pos="4820"/>
        <w:tab w:val="right" w:pos="9639"/>
      </w:tabs>
    </w:pPr>
  </w:style>
  <w:style w:type="paragraph" w:customStyle="1" w:styleId="Unterschriftsname">
    <w:name w:val="Unterschriftsname"/>
    <w:basedOn w:val="Standard"/>
    <w:rsid w:val="001D15C9"/>
    <w:pPr>
      <w:tabs>
        <w:tab w:val="center" w:pos="4820"/>
        <w:tab w:val="right" w:pos="9639"/>
      </w:tabs>
    </w:pPr>
  </w:style>
  <w:style w:type="paragraph" w:customStyle="1" w:styleId="VerteilerAnlage">
    <w:name w:val="Verteiler/Anlage"/>
    <w:basedOn w:val="Standard"/>
    <w:rsid w:val="001D15C9"/>
    <w:pPr>
      <w:spacing w:before="240"/>
      <w:ind w:right="2835"/>
    </w:pPr>
    <w:rPr>
      <w:rFonts w:cs="Arial"/>
      <w:spacing w:val="6"/>
    </w:rPr>
  </w:style>
  <w:style w:type="character" w:styleId="Platzhaltertext">
    <w:name w:val="Placeholder Text"/>
    <w:basedOn w:val="Absatz-Standardschriftart"/>
    <w:uiPriority w:val="99"/>
    <w:semiHidden/>
    <w:rsid w:val="003B5990"/>
    <w:rPr>
      <w:color w:val="808080"/>
    </w:rPr>
  </w:style>
  <w:style w:type="paragraph" w:customStyle="1" w:styleId="berschriftblau">
    <w:name w:val="Überschrift blau"/>
    <w:basedOn w:val="Standard"/>
    <w:link w:val="berschriftblauZchn"/>
    <w:qFormat/>
    <w:rsid w:val="00FF1DE1"/>
    <w:pPr>
      <w:spacing w:line="360" w:lineRule="auto"/>
      <w:jc w:val="both"/>
    </w:pPr>
    <w:rPr>
      <w:b/>
      <w:color w:val="2E74B5" w:themeColor="accent1" w:themeShade="BF"/>
      <w:sz w:val="28"/>
      <w:szCs w:val="28"/>
    </w:rPr>
  </w:style>
  <w:style w:type="paragraph" w:styleId="Listenabsatz">
    <w:name w:val="List Paragraph"/>
    <w:basedOn w:val="Standard"/>
    <w:uiPriority w:val="34"/>
    <w:qFormat/>
    <w:rsid w:val="00FF1DE1"/>
    <w:pPr>
      <w:ind w:left="720"/>
      <w:contextualSpacing/>
    </w:pPr>
  </w:style>
  <w:style w:type="character" w:customStyle="1" w:styleId="berschriftblauZchn">
    <w:name w:val="Überschrift blau Zchn"/>
    <w:basedOn w:val="Absatz-Standardschriftart"/>
    <w:link w:val="berschriftblau"/>
    <w:rsid w:val="00FF1DE1"/>
    <w:rPr>
      <w:rFonts w:ascii="Arial" w:hAnsi="Arial"/>
      <w:b/>
      <w:color w:val="2E74B5" w:themeColor="accent1" w:themeShade="BF"/>
      <w:sz w:val="28"/>
      <w:szCs w:val="28"/>
    </w:rPr>
  </w:style>
  <w:style w:type="character" w:styleId="Hyperlink">
    <w:name w:val="Hyperlink"/>
    <w:basedOn w:val="Absatz-Standardschriftart"/>
    <w:rsid w:val="0061673F"/>
    <w:rPr>
      <w:color w:val="0563C1" w:themeColor="hyperlink"/>
      <w:u w:val="single"/>
    </w:rPr>
  </w:style>
  <w:style w:type="character" w:customStyle="1" w:styleId="KopfzeileZchn">
    <w:name w:val="Kopfzeile Zchn"/>
    <w:basedOn w:val="Absatz-Standardschriftart"/>
    <w:link w:val="Kopfzeile"/>
    <w:uiPriority w:val="99"/>
    <w:rsid w:val="0061673F"/>
    <w:rPr>
      <w:rFonts w:ascii="Arial" w:hAnsi="Arial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61673F"/>
    <w:rPr>
      <w:rFonts w:ascii="Arial" w:hAnsi="Arial"/>
      <w:szCs w:val="24"/>
    </w:rPr>
  </w:style>
  <w:style w:type="character" w:styleId="BesuchterLink">
    <w:name w:val="FollowedHyperlink"/>
    <w:basedOn w:val="Absatz-Standardschriftart"/>
    <w:rsid w:val="00AD55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kanat@fb01.uni-giessen.d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ni-giessen.de/fbz/fb01/fakultaet-institutionen/dekanat/fbz/fb01/fakultaet-institutionen/dekanat/aufgabendekanat/promotio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uni-giessen.de/ub/digitales-publizieren/gebinf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i-giessen.de/fbz/zentren/ggs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lte%20D\A1.2\Leitbild\Briefpapier\CD\Briefpapier%20FB%2001\3%20Dokumentvorlagen\Dots\Briefpapier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6F39A-B7AB-4C9B-B425-4BE71B77C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Briefpapier</Template>
  <TotalTime>0</TotalTime>
  <Pages>3</Pages>
  <Words>877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Dekanat (Normalpapier)</vt:lpstr>
    </vt:vector>
  </TitlesOfParts>
  <Company>Justus-Liebig-Universität Gießen</Company>
  <LinksUpToDate>false</LinksUpToDate>
  <CharactersWithSpaces>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Dekanat (Normalpapier)</dc:title>
  <dc:subject>Briefpapier der Justus-Liebig-Universität Gießen</dc:subject>
  <dc:creator>Jörg Fischer M.A.</dc:creator>
  <cp:keywords/>
  <cp:lastModifiedBy>Schmitt, Julia</cp:lastModifiedBy>
  <cp:revision>25</cp:revision>
  <cp:lastPrinted>2018-11-07T16:58:00Z</cp:lastPrinted>
  <dcterms:created xsi:type="dcterms:W3CDTF">2018-11-07T14:53:00Z</dcterms:created>
  <dcterms:modified xsi:type="dcterms:W3CDTF">2019-02-05T10:40:00Z</dcterms:modified>
  <cp:category>Dokumentvorlagen</cp:category>
</cp:coreProperties>
</file>